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1E00" w14:textId="5A40DB78" w:rsidR="001B4094" w:rsidRPr="00480532" w:rsidRDefault="00CE46DB" w:rsidP="001B409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612B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DCCB19" wp14:editId="0DD35D84">
                <wp:simplePos x="0" y="0"/>
                <wp:positionH relativeFrom="column">
                  <wp:posOffset>5408964</wp:posOffset>
                </wp:positionH>
                <wp:positionV relativeFrom="paragraph">
                  <wp:posOffset>-443664</wp:posOffset>
                </wp:positionV>
                <wp:extent cx="743184" cy="400050"/>
                <wp:effectExtent l="0" t="0" r="19050" b="19050"/>
                <wp:wrapNone/>
                <wp:docPr id="9532359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184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68CA9" w14:textId="6B3CDCBF" w:rsidR="00684619" w:rsidRPr="00C31251" w:rsidRDefault="000F2765" w:rsidP="0068461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ลส.กจ.</w:t>
                            </w:r>
                            <w:r w:rsidR="00D3574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CCB1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5.9pt;margin-top:-34.95pt;width:58.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">
                <v:textbox>
                  <w:txbxContent>
                    <w:p w14:paraId="37668CA9" w14:textId="6B3CDCBF" w:rsidR="00684619" w:rsidRPr="00C31251" w:rsidRDefault="000F2765" w:rsidP="0068461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ลส.กจ.</w:t>
                      </w:r>
                      <w:r w:rsidR="00D3574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B4094" w:rsidRPr="00480532">
        <w:rPr>
          <w:rFonts w:ascii="TH SarabunPSK" w:hAnsi="TH SarabunPSK" w:cs="TH SarabunPSK"/>
          <w:b/>
          <w:bCs/>
          <w:sz w:val="44"/>
          <w:szCs w:val="44"/>
          <w:cs/>
        </w:rPr>
        <w:t>แบบฟอร์มการปิดหลักสูตร</w:t>
      </w:r>
      <w:r w:rsidR="001761DD" w:rsidRPr="00480532">
        <w:rPr>
          <w:rFonts w:ascii="TH SarabunPSK" w:hAnsi="TH SarabunPSK" w:cs="TH SarabunPSK"/>
          <w:b/>
          <w:bCs/>
          <w:sz w:val="44"/>
          <w:szCs w:val="44"/>
          <w:cs/>
        </w:rPr>
        <w:t>ของ</w:t>
      </w:r>
      <w:r w:rsidR="001B4094" w:rsidRPr="00480532">
        <w:rPr>
          <w:rFonts w:ascii="TH SarabunPSK" w:hAnsi="TH SarabunPSK" w:cs="TH SarabunPSK"/>
          <w:b/>
          <w:bCs/>
          <w:sz w:val="44"/>
          <w:szCs w:val="44"/>
          <w:cs/>
        </w:rPr>
        <w:t>มหาวิทยาลัย</w:t>
      </w:r>
      <w:r w:rsidR="00900E41">
        <w:rPr>
          <w:rFonts w:ascii="TH SarabunPSK" w:hAnsi="TH SarabunPSK" w:cs="TH SarabunPSK"/>
          <w:b/>
          <w:bCs/>
          <w:sz w:val="44"/>
          <w:szCs w:val="44"/>
          <w:cs/>
        </w:rPr>
        <w:t>ราชภัฏ</w:t>
      </w:r>
      <w:r w:rsidR="003C3DC0">
        <w:rPr>
          <w:rFonts w:ascii="TH SarabunPSK" w:hAnsi="TH SarabunPSK" w:cs="TH SarabunPSK" w:hint="cs"/>
          <w:b/>
          <w:bCs/>
          <w:sz w:val="44"/>
          <w:szCs w:val="44"/>
          <w:cs/>
        </w:rPr>
        <w:t>กาญจนบุรี</w:t>
      </w:r>
    </w:p>
    <w:p w14:paraId="25889967" w14:textId="77777777" w:rsidR="001B4094" w:rsidRPr="00A02A70" w:rsidRDefault="001B4094">
      <w:pPr>
        <w:rPr>
          <w:rFonts w:ascii="TH SarabunPSK" w:hAnsi="TH SarabunPSK" w:cs="TH SarabunPSK"/>
          <w:sz w:val="20"/>
          <w:szCs w:val="20"/>
        </w:rPr>
      </w:pPr>
    </w:p>
    <w:p w14:paraId="0471CF20" w14:textId="77777777" w:rsidR="001B4094" w:rsidRPr="00A43101" w:rsidRDefault="001B4094" w:rsidP="00480532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1. ชื่อหลักสูตร</w:t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>(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ภาษาไทย) </w:t>
      </w:r>
      <w:r w:rsidR="0042656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2656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2656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2656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2656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1D23B5C6" w14:textId="77777777" w:rsidR="001B4094" w:rsidRDefault="001B4094" w:rsidP="00A43101">
      <w:pPr>
        <w:tabs>
          <w:tab w:val="left" w:pos="1985"/>
        </w:tabs>
        <w:ind w:left="1980" w:hanging="1980"/>
        <w:rPr>
          <w:rFonts w:ascii="TH SarabunPSK" w:hAnsi="TH SarabunPSK" w:cs="TH SarabunPSK"/>
          <w:sz w:val="32"/>
          <w:szCs w:val="32"/>
          <w:u w:val="dotted"/>
        </w:rPr>
      </w:pPr>
      <w:r w:rsidRPr="00A43101">
        <w:rPr>
          <w:rFonts w:ascii="TH SarabunPSK" w:hAnsi="TH SarabunPSK" w:cs="TH SarabunPSK"/>
          <w:sz w:val="32"/>
          <w:szCs w:val="32"/>
        </w:rPr>
        <w:t xml:space="preserve">   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556D3B"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0532" w:rsidRPr="00A43101">
        <w:rPr>
          <w:rFonts w:ascii="TH SarabunPSK" w:hAnsi="TH SarabunPSK" w:cs="TH SarabunPSK"/>
          <w:sz w:val="32"/>
          <w:szCs w:val="32"/>
          <w:cs/>
        </w:rPr>
        <w:tab/>
      </w:r>
      <w:r w:rsidRPr="00A43101">
        <w:rPr>
          <w:rFonts w:ascii="TH SarabunPSK" w:hAnsi="TH SarabunPSK" w:cs="TH SarabunPSK"/>
          <w:sz w:val="32"/>
          <w:szCs w:val="32"/>
          <w:cs/>
        </w:rPr>
        <w:t>(ภาษาอังกฤษ)</w:t>
      </w:r>
      <w:r w:rsidR="00A4310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26565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426565">
        <w:rPr>
          <w:rFonts w:ascii="TH SarabunPSK" w:hAnsi="TH SarabunPSK" w:cs="TH SarabunPSK"/>
          <w:sz w:val="32"/>
          <w:szCs w:val="32"/>
          <w:u w:val="dotted"/>
        </w:rPr>
        <w:tab/>
      </w:r>
      <w:r w:rsidR="00D84C85" w:rsidRPr="00A4310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F0977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DF0977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E013AC7" w14:textId="77777777" w:rsidR="00D70DAE" w:rsidRPr="00A43101" w:rsidRDefault="00D70DAE" w:rsidP="00A43101">
      <w:pPr>
        <w:tabs>
          <w:tab w:val="left" w:pos="1985"/>
        </w:tabs>
        <w:ind w:left="1980" w:hanging="1980"/>
        <w:rPr>
          <w:rFonts w:ascii="TH SarabunPSK" w:hAnsi="TH SarabunPSK" w:cs="TH SarabunPSK"/>
          <w:sz w:val="32"/>
          <w:szCs w:val="32"/>
          <w:u w:val="dotted"/>
          <w:cs/>
        </w:rPr>
      </w:pPr>
    </w:p>
    <w:p w14:paraId="1038D9EF" w14:textId="77777777" w:rsidR="001B4094" w:rsidRPr="00A43101" w:rsidRDefault="001B4094" w:rsidP="00480532">
      <w:pPr>
        <w:tabs>
          <w:tab w:val="left" w:pos="1985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2. ชื่อปริญญา</w:t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7E13" w:rsidRPr="00480532">
        <w:rPr>
          <w:rFonts w:ascii="TH SarabunPSK" w:hAnsi="TH SarabunPSK" w:cs="TH SarabunPSK"/>
          <w:sz w:val="32"/>
          <w:szCs w:val="32"/>
          <w:cs/>
        </w:rPr>
        <w:t xml:space="preserve">ชื่อเต็ม </w:t>
      </w:r>
      <w:r w:rsidR="00480532">
        <w:rPr>
          <w:rFonts w:ascii="TH SarabunPSK" w:hAnsi="TH SarabunPSK" w:cs="TH SarabunPSK" w:hint="cs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>(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ภาษาไทย) </w:t>
      </w:r>
      <w:r w:rsidR="007903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07797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77972">
        <w:rPr>
          <w:rFonts w:ascii="TH SarabunPSK" w:hAnsi="TH SarabunPSK" w:cs="TH SarabunPSK"/>
          <w:sz w:val="32"/>
          <w:szCs w:val="32"/>
        </w:rPr>
        <w:t xml:space="preserve"> </w:t>
      </w:r>
    </w:p>
    <w:p w14:paraId="700D6031" w14:textId="77777777" w:rsidR="001B4094" w:rsidRPr="00A43101" w:rsidRDefault="001B4094" w:rsidP="00A43101">
      <w:pPr>
        <w:tabs>
          <w:tab w:val="left" w:pos="1985"/>
        </w:tabs>
        <w:ind w:left="1980" w:hanging="1980"/>
        <w:rPr>
          <w:rFonts w:ascii="TH SarabunPSK" w:hAnsi="TH SarabunPSK" w:cs="TH SarabunPSK"/>
          <w:sz w:val="32"/>
          <w:szCs w:val="32"/>
          <w:u w:val="dotted"/>
        </w:rPr>
      </w:pPr>
      <w:r w:rsidRPr="00A43101">
        <w:rPr>
          <w:rFonts w:ascii="TH SarabunPSK" w:hAnsi="TH SarabunPSK" w:cs="TH SarabunPSK"/>
          <w:sz w:val="32"/>
          <w:szCs w:val="32"/>
        </w:rPr>
        <w:t xml:space="preserve">   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77E13" w:rsidRPr="00A43101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A04CC4"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7E13"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0532" w:rsidRPr="00A43101">
        <w:rPr>
          <w:rFonts w:ascii="TH SarabunPSK" w:hAnsi="TH SarabunPSK" w:cs="TH SarabunPSK"/>
          <w:sz w:val="32"/>
          <w:szCs w:val="32"/>
          <w:cs/>
        </w:rPr>
        <w:tab/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(ภาษาอังกฤษ) </w:t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D84C85" w:rsidRPr="00A4310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F0977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DF0977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C3024BF" w14:textId="77777777" w:rsidR="001B4094" w:rsidRPr="00077972" w:rsidRDefault="001B4094" w:rsidP="00480532">
      <w:pPr>
        <w:tabs>
          <w:tab w:val="left" w:pos="1985"/>
        </w:tabs>
        <w:rPr>
          <w:rFonts w:ascii="TH SarabunPSK" w:hAnsi="TH SarabunPSK" w:cs="TH SarabunPSK"/>
          <w:sz w:val="32"/>
          <w:szCs w:val="32"/>
          <w:cs/>
        </w:rPr>
      </w:pPr>
      <w:r w:rsidRPr="00A4310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77E13" w:rsidRPr="00A43101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556D3B" w:rsidRPr="00A431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43101">
        <w:rPr>
          <w:rFonts w:ascii="TH SarabunPSK" w:hAnsi="TH SarabunPSK" w:cs="TH SarabunPSK"/>
          <w:sz w:val="32"/>
          <w:szCs w:val="32"/>
          <w:cs/>
        </w:rPr>
        <w:t>ชื่อ</w:t>
      </w:r>
      <w:r w:rsidR="00077E13" w:rsidRPr="00A43101">
        <w:rPr>
          <w:rFonts w:ascii="TH SarabunPSK" w:hAnsi="TH SarabunPSK" w:cs="TH SarabunPSK"/>
          <w:sz w:val="32"/>
          <w:szCs w:val="32"/>
          <w:cs/>
        </w:rPr>
        <w:t>ย่อ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0532"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0532" w:rsidRPr="00A43101">
        <w:rPr>
          <w:rFonts w:ascii="TH SarabunPSK" w:hAnsi="TH SarabunPSK" w:cs="TH SarabunPSK"/>
          <w:sz w:val="32"/>
          <w:szCs w:val="32"/>
          <w:cs/>
        </w:rPr>
        <w:tab/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(ภาษาไทย) </w:t>
      </w:r>
      <w:r w:rsidR="00F31A6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077972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077972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DFE916B" w14:textId="77777777" w:rsidR="00D70DAE" w:rsidRDefault="001B4094" w:rsidP="00480532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A43101">
        <w:rPr>
          <w:rFonts w:ascii="TH SarabunPSK" w:hAnsi="TH SarabunPSK" w:cs="TH SarabunPSK"/>
          <w:sz w:val="32"/>
          <w:szCs w:val="32"/>
        </w:rPr>
        <w:t xml:space="preserve">   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077E13" w:rsidRPr="00A43101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5684" w:rsidRPr="00A431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80532" w:rsidRPr="00A43101">
        <w:rPr>
          <w:rFonts w:ascii="TH SarabunPSK" w:hAnsi="TH SarabunPSK" w:cs="TH SarabunPSK"/>
          <w:sz w:val="32"/>
          <w:szCs w:val="32"/>
          <w:cs/>
        </w:rPr>
        <w:tab/>
      </w:r>
      <w:r w:rsidRPr="00A43101">
        <w:rPr>
          <w:rFonts w:ascii="TH SarabunPSK" w:hAnsi="TH SarabunPSK" w:cs="TH SarabunPSK"/>
          <w:sz w:val="32"/>
          <w:szCs w:val="32"/>
          <w:cs/>
        </w:rPr>
        <w:t xml:space="preserve">(ภาษาอังกฤษ) </w:t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  <w:u w:val="dotted"/>
        </w:rPr>
        <w:tab/>
      </w:r>
      <w:r w:rsidR="00F31A62">
        <w:rPr>
          <w:rFonts w:ascii="TH SarabunPSK" w:hAnsi="TH SarabunPSK" w:cs="TH SarabunPSK"/>
          <w:sz w:val="32"/>
          <w:szCs w:val="32"/>
        </w:rPr>
        <w:tab/>
      </w:r>
      <w:r w:rsidR="00F31A62">
        <w:rPr>
          <w:rFonts w:ascii="TH SarabunPSK" w:hAnsi="TH SarabunPSK" w:cs="TH SarabunPSK"/>
          <w:sz w:val="32"/>
          <w:szCs w:val="32"/>
        </w:rPr>
        <w:tab/>
      </w:r>
    </w:p>
    <w:p w14:paraId="5A1DB480" w14:textId="77777777" w:rsidR="00A31CD9" w:rsidRPr="00A43101" w:rsidRDefault="00A31CD9" w:rsidP="00480532">
      <w:pPr>
        <w:tabs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14:paraId="40A26B71" w14:textId="77777777" w:rsidR="00077E13" w:rsidRPr="00A43101" w:rsidRDefault="00077E13" w:rsidP="00480532">
      <w:pPr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101">
        <w:rPr>
          <w:rFonts w:ascii="TH SarabunPSK" w:hAnsi="TH SarabunPSK" w:cs="TH SarabunPSK"/>
          <w:b/>
          <w:bCs/>
          <w:sz w:val="32"/>
          <w:szCs w:val="32"/>
          <w:cs/>
        </w:rPr>
        <w:t>3. หน่วยงานที่รับผิดชอบ</w:t>
      </w:r>
    </w:p>
    <w:p w14:paraId="320098D5" w14:textId="77777777" w:rsidR="00077E13" w:rsidRPr="00A43101" w:rsidRDefault="00077E13" w:rsidP="00480532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A43101">
        <w:rPr>
          <w:rFonts w:ascii="TH SarabunPSK" w:hAnsi="TH SarabunPSK" w:cs="TH SarabunPSK"/>
          <w:sz w:val="32"/>
          <w:szCs w:val="32"/>
          <w:cs/>
        </w:rPr>
        <w:tab/>
        <w:t>สาขาวิชา</w:t>
      </w:r>
      <w:r w:rsid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07797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B15A5" w:rsidRP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84C85" w:rsidRPr="00FB15A5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077972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FB15A5" w:rsidRP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B15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B15A5" w:rsidRPr="00FB15A5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 .</w:t>
      </w:r>
      <w:r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F0977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DF0977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BF3E17E" w14:textId="77777777" w:rsidR="00F7501B" w:rsidRPr="00A43101" w:rsidRDefault="00F7501B" w:rsidP="00480532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361E8EDE" w14:textId="77777777" w:rsidR="00077E13" w:rsidRPr="00480532" w:rsidRDefault="00077E13" w:rsidP="00480532">
      <w:pPr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461775">
        <w:rPr>
          <w:rFonts w:ascii="TH SarabunPSK" w:hAnsi="TH SarabunPSK" w:cs="TH SarabunPSK"/>
          <w:b/>
          <w:bCs/>
          <w:sz w:val="32"/>
          <w:szCs w:val="32"/>
          <w:cs/>
        </w:rPr>
        <w:t>4. หลักสูตร</w:t>
      </w:r>
      <w:r w:rsidR="001761DD" w:rsidRPr="00461775">
        <w:rPr>
          <w:rFonts w:ascii="TH SarabunPSK" w:hAnsi="TH SarabunPSK" w:cs="TH SarabunPSK"/>
          <w:b/>
          <w:bCs/>
          <w:sz w:val="32"/>
          <w:szCs w:val="32"/>
          <w:cs/>
        </w:rPr>
        <w:t>ขออนุมัติ</w:t>
      </w:r>
      <w:r w:rsidR="00EC219C" w:rsidRPr="00461775">
        <w:rPr>
          <w:rFonts w:ascii="TH SarabunPSK" w:hAnsi="TH SarabunPSK" w:cs="TH SarabunPSK"/>
          <w:b/>
          <w:bCs/>
          <w:sz w:val="32"/>
          <w:szCs w:val="32"/>
          <w:cs/>
        </w:rPr>
        <w:t>เปิดครั้งแรก</w:t>
      </w:r>
      <w:r w:rsidR="00EC219C" w:rsidRPr="009B6B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6B95">
        <w:rPr>
          <w:rFonts w:ascii="TH SarabunPSK" w:hAnsi="TH SarabunPSK" w:cs="TH SarabunPSK"/>
          <w:sz w:val="32"/>
          <w:szCs w:val="32"/>
          <w:cs/>
        </w:rPr>
        <w:t>ได้รับการอนุมัติจากสภา</w:t>
      </w:r>
      <w:r w:rsidR="00395D10" w:rsidRPr="00480532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r w:rsidR="00395D10">
        <w:rPr>
          <w:rFonts w:ascii="TH SarabunPSK" w:hAnsi="TH SarabunPSK" w:cs="TH SarabunPSK" w:hint="cs"/>
          <w:sz w:val="32"/>
          <w:szCs w:val="32"/>
          <w:cs/>
        </w:rPr>
        <w:t xml:space="preserve">ภัฏกาญจนบุรี </w:t>
      </w:r>
      <w:r w:rsidRPr="009B6B95">
        <w:rPr>
          <w:rFonts w:ascii="TH SarabunPSK" w:hAnsi="TH SarabunPSK" w:cs="TH SarabunPSK"/>
          <w:sz w:val="32"/>
          <w:szCs w:val="32"/>
          <w:cs/>
        </w:rPr>
        <w:t>ในการประชุม</w:t>
      </w:r>
      <w:r w:rsidR="009B6B95">
        <w:rPr>
          <w:rFonts w:ascii="TH SarabunPSK" w:hAnsi="TH SarabunPSK" w:cs="TH SarabunPSK" w:hint="cs"/>
          <w:sz w:val="32"/>
          <w:szCs w:val="32"/>
          <w:cs/>
        </w:rPr>
        <w:br/>
      </w:r>
      <w:r w:rsidRPr="009B6B95">
        <w:rPr>
          <w:rFonts w:ascii="TH SarabunPSK" w:hAnsi="TH SarabunPSK" w:cs="TH SarabunPSK"/>
          <w:sz w:val="32"/>
          <w:szCs w:val="32"/>
          <w:cs/>
        </w:rPr>
        <w:t>ครั้ง</w:t>
      </w:r>
      <w:r w:rsidRPr="00480532">
        <w:rPr>
          <w:rFonts w:ascii="TH SarabunPSK" w:hAnsi="TH SarabunPSK" w:cs="TH SarabunPSK"/>
          <w:sz w:val="32"/>
          <w:szCs w:val="32"/>
          <w:cs/>
        </w:rPr>
        <w:t>ที่</w:t>
      </w:r>
      <w:r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43101" w:rsidRPr="00CB7AA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31360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A43101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1473A9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480532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31360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 </w:t>
      </w:r>
      <w:r w:rsidR="00DF0977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DF0977">
        <w:rPr>
          <w:rFonts w:ascii="TH SarabunPSK" w:hAnsi="TH SarabunPSK" w:cs="TH SarabunPSK"/>
          <w:sz w:val="32"/>
          <w:szCs w:val="32"/>
          <w:u w:val="dotted"/>
        </w:rPr>
        <w:tab/>
      </w:r>
      <w:r w:rsidR="00CB7AA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A43101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A4310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480532">
        <w:rPr>
          <w:rFonts w:ascii="TH SarabunPSK" w:hAnsi="TH SarabunPSK" w:cs="TH SarabunPSK"/>
          <w:sz w:val="32"/>
          <w:szCs w:val="32"/>
          <w:cs/>
        </w:rPr>
        <w:t>และได้รับการรับทราบการเปิดหลักสูตรจาก</w:t>
      </w:r>
      <w:r w:rsidR="001761DD" w:rsidRPr="00480532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DF0977">
        <w:rPr>
          <w:rFonts w:ascii="TH SarabunPSK" w:hAnsi="TH SarabunPSK" w:cs="TH SarabunPSK" w:hint="cs"/>
          <w:sz w:val="32"/>
          <w:szCs w:val="32"/>
          <w:cs/>
        </w:rPr>
        <w:t>ปลัดกระทรวงการอุดมศึกษา วิทยาศาสตร์ วิจัยและนวัตกรรม</w:t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เมื่อวันที่</w:t>
      </w:r>
      <w:r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43101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931360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 </w:t>
      </w:r>
      <w:r w:rsidR="00DF0977">
        <w:rPr>
          <w:rFonts w:ascii="TH SarabunPSK" w:hAnsi="TH SarabunPSK" w:cs="TH SarabunPSK"/>
          <w:sz w:val="32"/>
          <w:szCs w:val="32"/>
          <w:u w:val="dotted"/>
          <w:lang w:val="en-GB"/>
        </w:rPr>
        <w:tab/>
      </w:r>
      <w:r w:rsidR="00DF0977">
        <w:rPr>
          <w:rFonts w:ascii="TH SarabunPSK" w:hAnsi="TH SarabunPSK" w:cs="TH SarabunPSK"/>
          <w:sz w:val="32"/>
          <w:szCs w:val="32"/>
          <w:u w:val="dotted"/>
        </w:rPr>
        <w:tab/>
      </w:r>
      <w:r w:rsidR="00A43101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 w:rsidRPr="00A43101">
        <w:rPr>
          <w:rFonts w:ascii="TH SarabunPSK" w:hAnsi="TH SarabunPSK" w:cs="TH SarabunPSK" w:hint="cs"/>
          <w:sz w:val="2"/>
          <w:szCs w:val="2"/>
          <w:u w:val="dash"/>
          <w:cs/>
        </w:rPr>
        <w:t>.</w:t>
      </w:r>
    </w:p>
    <w:p w14:paraId="4D5BAA4C" w14:textId="77777777" w:rsidR="00F273BF" w:rsidRDefault="00F273BF" w:rsidP="00480532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เริ่ม</w:t>
      </w:r>
      <w:r w:rsidR="00632293" w:rsidRPr="00480532">
        <w:rPr>
          <w:rFonts w:ascii="TH SarabunPSK" w:hAnsi="TH SarabunPSK" w:cs="TH SarabunPSK"/>
          <w:sz w:val="32"/>
          <w:szCs w:val="32"/>
          <w:cs/>
        </w:rPr>
        <w:t>รับ</w:t>
      </w:r>
      <w:r w:rsidR="00756A73" w:rsidRPr="001D5205">
        <w:rPr>
          <w:rFonts w:ascii="TH Sarabun New" w:hAnsi="TH Sarabun New" w:cs="TH Sarabun New"/>
          <w:sz w:val="32"/>
          <w:szCs w:val="32"/>
          <w:cs/>
        </w:rPr>
        <w:t>นักศึกษา</w:t>
      </w:r>
      <w:r w:rsidR="001761DD" w:rsidRPr="00480532">
        <w:rPr>
          <w:rFonts w:ascii="TH SarabunPSK" w:hAnsi="TH SarabunPSK" w:cs="TH SarabunPSK"/>
          <w:sz w:val="32"/>
          <w:szCs w:val="32"/>
          <w:cs/>
        </w:rPr>
        <w:t>เข้าศึกษา</w:t>
      </w:r>
      <w:r w:rsidRPr="00480532">
        <w:rPr>
          <w:rFonts w:ascii="TH SarabunPSK" w:hAnsi="TH SarabunPSK" w:cs="TH SarabunPSK"/>
          <w:sz w:val="32"/>
          <w:szCs w:val="32"/>
          <w:cs/>
        </w:rPr>
        <w:t>ตั้งแต่ปีการศึกษา</w:t>
      </w:r>
      <w:r w:rsidR="009B7364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93136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A43101" w:rsidRPr="00A43101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</w:p>
    <w:p w14:paraId="50A102AB" w14:textId="77777777" w:rsidR="00F7501B" w:rsidRPr="00C66FB6" w:rsidRDefault="00F7501B" w:rsidP="00480532">
      <w:pPr>
        <w:ind w:firstLine="360"/>
        <w:jc w:val="thaiDistribute"/>
        <w:rPr>
          <w:rFonts w:ascii="TH SarabunPSK" w:hAnsi="TH SarabunPSK" w:cs="TH SarabunPSK"/>
          <w:sz w:val="20"/>
          <w:szCs w:val="20"/>
        </w:rPr>
      </w:pPr>
    </w:p>
    <w:p w14:paraId="4BF04AE3" w14:textId="77777777" w:rsidR="00F273BF" w:rsidRDefault="00590B15" w:rsidP="009B7364">
      <w:pPr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หลักสูตรปรับปรุง</w:t>
      </w:r>
      <w:r w:rsidR="00F273BF" w:rsidRPr="00480532">
        <w:rPr>
          <w:rFonts w:ascii="TH SarabunPSK" w:hAnsi="TH SarabunPSK" w:cs="TH SarabunPSK"/>
          <w:b/>
          <w:bCs/>
          <w:sz w:val="32"/>
          <w:szCs w:val="32"/>
          <w:cs/>
        </w:rPr>
        <w:t>ครั้งสุดท้าย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 xml:space="preserve"> ได้รับการอนุมัติจากสภามหาวิทยาลัย</w:t>
      </w:r>
      <w:r w:rsidR="00480532" w:rsidRPr="00480532">
        <w:rPr>
          <w:rFonts w:ascii="TH SarabunPSK" w:hAnsi="TH SarabunPSK" w:cs="TH SarabunPSK"/>
          <w:sz w:val="32"/>
          <w:szCs w:val="32"/>
          <w:cs/>
        </w:rPr>
        <w:t>ราช</w:t>
      </w:r>
      <w:r w:rsidR="00021DE8">
        <w:rPr>
          <w:rFonts w:ascii="TH SarabunPSK" w:hAnsi="TH SarabunPSK" w:cs="TH SarabunPSK" w:hint="cs"/>
          <w:sz w:val="32"/>
          <w:szCs w:val="32"/>
          <w:cs/>
        </w:rPr>
        <w:t>ภัฏ</w:t>
      </w:r>
      <w:r w:rsidR="00973642">
        <w:rPr>
          <w:rFonts w:ascii="TH SarabunPSK" w:hAnsi="TH SarabunPSK" w:cs="TH SarabunPSK" w:hint="cs"/>
          <w:sz w:val="32"/>
          <w:szCs w:val="32"/>
          <w:cs/>
        </w:rPr>
        <w:t>กาญจนบุรี</w:t>
      </w:r>
      <w:r w:rsidR="00F273BF" w:rsidRPr="00480532">
        <w:rPr>
          <w:rFonts w:ascii="TH SarabunPSK" w:hAnsi="TH SarabunPSK" w:cs="TH SarabunPSK"/>
          <w:sz w:val="32"/>
          <w:szCs w:val="32"/>
        </w:rPr>
        <w:t xml:space="preserve"> 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ในการประชุม</w:t>
      </w:r>
      <w:r w:rsidR="00EE2FA2" w:rsidRPr="00480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9B6B95">
        <w:rPr>
          <w:rFonts w:ascii="TH SarabunPSK" w:hAnsi="TH SarabunPSK" w:cs="TH SarabunPSK" w:hint="cs"/>
          <w:sz w:val="32"/>
          <w:szCs w:val="32"/>
          <w:cs/>
        </w:rPr>
        <w:br/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F273BF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863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3293E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9B7364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86315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r w:rsidR="00C3293E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C3293E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r w:rsidR="00C3293E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และได้รับการรับทราบหลักสูตรจาก</w:t>
      </w:r>
      <w:r w:rsidR="001761DD" w:rsidRPr="00480532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คณะกรรมการการอุดมศึกษา เมื่อวันที่</w:t>
      </w:r>
      <w:r w:rsidR="00F273BF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70DAE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86315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 </w:t>
      </w:r>
      <w:r w:rsidR="00B86315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B8631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B8631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B8631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B8631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B86315" w:rsidRPr="00A431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86315" w:rsidRPr="00A43101">
        <w:rPr>
          <w:rFonts w:ascii="TH SarabunPSK" w:hAnsi="TH SarabunPSK" w:cs="TH SarabunPSK" w:hint="cs"/>
          <w:sz w:val="2"/>
          <w:szCs w:val="2"/>
          <w:u w:val="dash"/>
          <w:cs/>
        </w:rPr>
        <w:t>.</w:t>
      </w:r>
      <w:r w:rsidR="00B86315">
        <w:rPr>
          <w:rFonts w:ascii="TH SarabunPSK" w:hAnsi="TH SarabunPSK" w:cs="TH SarabunPSK"/>
          <w:sz w:val="32"/>
          <w:szCs w:val="32"/>
        </w:rPr>
        <w:tab/>
      </w:r>
      <w:r w:rsidR="00B86315">
        <w:rPr>
          <w:rFonts w:ascii="TH SarabunPSK" w:hAnsi="TH SarabunPSK" w:cs="TH SarabunPSK"/>
          <w:sz w:val="32"/>
          <w:szCs w:val="32"/>
        </w:rPr>
        <w:tab/>
      </w:r>
      <w:r w:rsidR="00B86315">
        <w:rPr>
          <w:rFonts w:ascii="TH SarabunPSK" w:hAnsi="TH SarabunPSK" w:cs="TH SarabunPSK"/>
          <w:sz w:val="32"/>
          <w:szCs w:val="32"/>
        </w:rPr>
        <w:tab/>
      </w:r>
    </w:p>
    <w:p w14:paraId="5C75CE77" w14:textId="77777777" w:rsidR="00664168" w:rsidRDefault="00664168" w:rsidP="00444F6C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 xml:space="preserve">6.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ปีการศึกษาที่ขอ</w:t>
      </w: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ปิดหลักสูตร</w:t>
      </w:r>
      <w:r w:rsidRPr="00480532">
        <w:rPr>
          <w:rFonts w:ascii="TH SarabunPSK" w:hAnsi="TH SarabunPSK" w:cs="TH SarabunPSK"/>
          <w:sz w:val="32"/>
          <w:szCs w:val="32"/>
        </w:rPr>
        <w:t xml:space="preserve"> </w:t>
      </w:r>
    </w:p>
    <w:p w14:paraId="2E7E8991" w14:textId="77777777" w:rsidR="00C66FB6" w:rsidRDefault="00664168" w:rsidP="00480532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05E05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r w:rsidR="00C3293E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905E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="00C32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r w:rsidR="00C3293E" w:rsidRPr="00A4310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C3293E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7704D74" w14:textId="77777777" w:rsidR="00B86315" w:rsidRDefault="00B86315" w:rsidP="00480532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A582372" w14:textId="77777777" w:rsidR="00F273BF" w:rsidRDefault="00664168" w:rsidP="004805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273BF" w:rsidRPr="00480532">
        <w:rPr>
          <w:rFonts w:ascii="TH SarabunPSK" w:hAnsi="TH SarabunPSK" w:cs="TH SarabunPSK"/>
          <w:b/>
          <w:bCs/>
          <w:sz w:val="32"/>
          <w:szCs w:val="32"/>
          <w:cs/>
        </w:rPr>
        <w:t>. เหตุผลในการปิดหลักสูตร</w:t>
      </w:r>
      <w:r w:rsidR="00F273BF" w:rsidRPr="00480532">
        <w:rPr>
          <w:rFonts w:ascii="TH SarabunPSK" w:hAnsi="TH SarabunPSK" w:cs="TH SarabunPSK"/>
          <w:sz w:val="32"/>
          <w:szCs w:val="32"/>
        </w:rPr>
        <w:t xml:space="preserve"> </w:t>
      </w:r>
      <w:r w:rsidR="0060452F" w:rsidRPr="00480532">
        <w:rPr>
          <w:rFonts w:ascii="TH SarabunPSK" w:hAnsi="TH SarabunPSK" w:cs="TH SarabunPSK"/>
          <w:sz w:val="32"/>
          <w:szCs w:val="32"/>
          <w:cs/>
        </w:rPr>
        <w:t>(</w:t>
      </w:r>
      <w:r w:rsidR="003C5684" w:rsidRPr="00480532">
        <w:rPr>
          <w:rFonts w:ascii="TH SarabunPSK" w:hAnsi="TH SarabunPSK" w:cs="TH SarabunPSK"/>
          <w:sz w:val="32"/>
          <w:szCs w:val="32"/>
          <w:cs/>
        </w:rPr>
        <w:t>สามารถระบุได้มากกว่า 1 ข้อ</w:t>
      </w:r>
      <w:r w:rsidR="00F273BF" w:rsidRPr="00480532">
        <w:rPr>
          <w:rFonts w:ascii="TH SarabunPSK" w:hAnsi="TH SarabunPSK" w:cs="TH SarabunPSK"/>
          <w:sz w:val="32"/>
          <w:szCs w:val="32"/>
          <w:cs/>
        </w:rPr>
        <w:t>)</w:t>
      </w:r>
    </w:p>
    <w:p w14:paraId="6254B11E" w14:textId="58D904F5" w:rsidR="00672D59" w:rsidRPr="00480532" w:rsidRDefault="00672D59" w:rsidP="00672D5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D70DAE"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="00D70D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หลักสูตรไม่</w:t>
      </w:r>
      <w:r w:rsidR="00D67C39">
        <w:rPr>
          <w:rFonts w:ascii="TH SarabunPSK" w:hAnsi="TH SarabunPSK" w:cs="TH SarabunPSK" w:hint="cs"/>
          <w:sz w:val="32"/>
          <w:szCs w:val="32"/>
          <w:cs/>
        </w:rPr>
        <w:t>ได้รับ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นักศึกษา ติดต่อกัน </w:t>
      </w:r>
      <w:r w:rsidR="00D67C39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="00461775"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661BAA88" w14:textId="28EAE645" w:rsidR="00EC219C" w:rsidRPr="00480532" w:rsidRDefault="00EC219C" w:rsidP="0048053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B3755">
        <w:rPr>
          <w:rFonts w:ascii="TH SarabunPSK" w:hAnsi="TH SarabunPSK" w:cs="TH SarabunPSK" w:hint="cs"/>
          <w:sz w:val="32"/>
          <w:szCs w:val="32"/>
          <w:cs/>
        </w:rPr>
        <w:t>หลักสูตรที่</w:t>
      </w:r>
      <w:r w:rsidR="00D67C39">
        <w:rPr>
          <w:rFonts w:ascii="TH SarabunPSK" w:hAnsi="TH SarabunPSK" w:cs="TH SarabunPSK" w:hint="cs"/>
          <w:sz w:val="32"/>
          <w:szCs w:val="32"/>
          <w:cs/>
        </w:rPr>
        <w:t>รับนักศึกษาได้จำนวนไม่ถึงเกณฑ์ขั้นต่ำของหลักสูตร 2</w:t>
      </w:r>
      <w:r w:rsidR="007B3755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="00D67C39">
        <w:rPr>
          <w:rFonts w:ascii="TH SarabunPSK" w:hAnsi="TH SarabunPSK" w:cs="TH SarabunPSK" w:hint="cs"/>
          <w:sz w:val="32"/>
          <w:szCs w:val="32"/>
          <w:cs/>
        </w:rPr>
        <w:t xml:space="preserve">ติดต่อกัน </w:t>
      </w:r>
      <w:r w:rsidR="00461775"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4E6A0D0E" w14:textId="75B74FF0" w:rsidR="00F325ED" w:rsidRPr="00480532" w:rsidRDefault="00F325ED" w:rsidP="00480532">
      <w:pPr>
        <w:ind w:left="360" w:firstLine="3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B3755">
        <w:rPr>
          <w:rFonts w:ascii="TH SarabunPSK" w:hAnsi="TH SarabunPSK" w:cs="TH SarabunPSK" w:hint="cs"/>
          <w:sz w:val="32"/>
          <w:szCs w:val="32"/>
          <w:cs/>
        </w:rPr>
        <w:t>หลักสูตรที่</w:t>
      </w:r>
      <w:r w:rsidR="00D67C39">
        <w:rPr>
          <w:rFonts w:ascii="TH SarabunPSK" w:hAnsi="TH SarabunPSK" w:cs="TH SarabunPSK" w:hint="cs"/>
          <w:sz w:val="32"/>
          <w:szCs w:val="32"/>
          <w:cs/>
        </w:rPr>
        <w:t>รับนักศึกษาได้จำนวนไม่ถึงเกณฑ์ขั้นต่ำของหลักสูตร 1 ปี และในปีถัดไปไม่ได้รับนักศึกษา หรือ</w:t>
      </w:r>
    </w:p>
    <w:p w14:paraId="5583B045" w14:textId="7EFAC531" w:rsidR="002832E7" w:rsidRPr="00480532" w:rsidRDefault="00EC219C" w:rsidP="007B37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="003A4D3C"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7C39">
        <w:rPr>
          <w:rFonts w:ascii="TH SarabunPSK" w:hAnsi="TH SarabunPSK" w:cs="TH SarabunPSK" w:hint="cs"/>
          <w:sz w:val="32"/>
          <w:szCs w:val="32"/>
          <w:cs/>
        </w:rPr>
        <w:t xml:space="preserve">หลักสูตรที่ไม่ได้รับนักศึกษา 1 ปี และในปีถัดไปรับนักศึกษาได้จำนวนไม่ถึงเกณฑ์ขั้นต่ำของหลักสูตร หรือ </w:t>
      </w:r>
    </w:p>
    <w:p w14:paraId="6242D616" w14:textId="77777777" w:rsidR="00D67C39" w:rsidRDefault="002832E7" w:rsidP="0048053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="00C3293E"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="00C32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7C39">
        <w:rPr>
          <w:rFonts w:ascii="TH SarabunPSK" w:hAnsi="TH SarabunPSK" w:cs="TH SarabunPSK" w:hint="cs"/>
          <w:sz w:val="32"/>
          <w:szCs w:val="32"/>
          <w:cs/>
        </w:rPr>
        <w:t>หลักสูตรที่ไม่ผ่านการประเมินการประกันคุณภาพการศึกษาในองค์ประกอบที่ 1 การกำกับมาตรฐาน 2 ปี ติดต่อกัน หรือ</w:t>
      </w:r>
    </w:p>
    <w:p w14:paraId="7E5F0FC8" w14:textId="4D668377" w:rsidR="00D67C39" w:rsidRDefault="00D67C39" w:rsidP="004805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หลักสูตรที่สภาวิชาการ หรือ สภามหาวิทยาลัย เห็นชอบให้ปิดหลักสูตร หรือ</w:t>
      </w:r>
    </w:p>
    <w:p w14:paraId="3614FEAF" w14:textId="786C5168" w:rsidR="00D67C39" w:rsidRDefault="00D67C39" w:rsidP="0048053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สาขาวิชามีความประสงค์ขอปิดหลักสูตร ............................................................................................</w:t>
      </w:r>
    </w:p>
    <w:p w14:paraId="380E2D45" w14:textId="630F6FD9" w:rsidR="00F273BF" w:rsidRDefault="00A43101" w:rsidP="0048053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43101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="00C329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</w:p>
    <w:p w14:paraId="12EB809E" w14:textId="77777777" w:rsidR="007B3755" w:rsidRPr="00480532" w:rsidRDefault="007B3755" w:rsidP="0048053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B1EAFD" w14:textId="77777777" w:rsidR="00EC11C1" w:rsidRDefault="007B3755" w:rsidP="004805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 หมายเหตุ  ทุกหลักสูตรที่ปิดต้องไม่มีนักศึกษาหลักสูตรดังกล่าวตกค้างอยู่ในมหาวิทยาลัย</w:t>
      </w:r>
    </w:p>
    <w:p w14:paraId="1790D197" w14:textId="77777777" w:rsidR="00C3293E" w:rsidRDefault="00C3293E" w:rsidP="0048053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C55411" w14:textId="77777777" w:rsidR="00C3293E" w:rsidRDefault="00C3293E" w:rsidP="0048053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36CB39" w14:textId="77777777" w:rsidR="00784C23" w:rsidRDefault="00DD37D1" w:rsidP="00784C23">
      <w:pPr>
        <w:ind w:left="360" w:hanging="360"/>
        <w:rPr>
          <w:rFonts w:ascii="TH SarabunPSK" w:hAnsi="TH SarabunPSK" w:cs="TH SarabunPSK"/>
          <w:sz w:val="32"/>
          <w:szCs w:val="32"/>
        </w:rPr>
      </w:pPr>
      <w:r w:rsidRPr="00DD37D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784C23" w:rsidRPr="00DD37D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84C23" w:rsidRPr="002268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4C23" w:rsidRPr="00F7501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หน่วยงานต้นสังกัดมีแผนดำเนินการหลังปิดหลักสูตร ดังนี้</w:t>
      </w:r>
    </w:p>
    <w:p w14:paraId="5B1F0247" w14:textId="77777777" w:rsidR="00973642" w:rsidRPr="00C66FB6" w:rsidRDefault="00973642" w:rsidP="00784C23">
      <w:pPr>
        <w:ind w:left="360" w:hanging="360"/>
        <w:rPr>
          <w:rFonts w:ascii="TH SarabunPSK" w:hAnsi="TH SarabunPSK" w:cs="TH SarabunPSK"/>
          <w:sz w:val="20"/>
          <w:szCs w:val="20"/>
        </w:rPr>
      </w:pPr>
    </w:p>
    <w:p w14:paraId="4FA73CF4" w14:textId="77777777" w:rsidR="00655B9A" w:rsidRDefault="00784C23" w:rsidP="00A13764">
      <w:pPr>
        <w:ind w:right="-356"/>
        <w:rPr>
          <w:rFonts w:ascii="TH SarabunPSK" w:hAnsi="TH SarabunPSK" w:cs="TH SarabunPSK"/>
          <w:b/>
          <w:bCs/>
          <w:sz w:val="32"/>
          <w:szCs w:val="32"/>
        </w:rPr>
      </w:pPr>
      <w:r w:rsidRPr="00226879">
        <w:rPr>
          <w:rFonts w:ascii="TH SarabunPSK" w:hAnsi="TH SarabunPSK" w:cs="TH SarabunPSK"/>
          <w:sz w:val="32"/>
          <w:szCs w:val="32"/>
        </w:rPr>
        <w:tab/>
      </w:r>
      <w:r w:rsidR="00A13764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8</w:t>
      </w:r>
      <w:r w:rsidR="00CA5885">
        <w:rPr>
          <w:rFonts w:ascii="TH SarabunPSK" w:hAnsi="TH SarabunPSK" w:cs="TH SarabunPSK"/>
          <w:b/>
          <w:bCs/>
          <w:sz w:val="32"/>
          <w:szCs w:val="32"/>
          <w:lang w:val="en-GB"/>
        </w:rPr>
        <w:t>.</w:t>
      </w:r>
      <w:r w:rsidR="00A13764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1</w:t>
      </w:r>
      <w:r w:rsidR="00CA5885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="00CA58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661A9">
        <w:rPr>
          <w:rFonts w:ascii="TH SarabunPSK" w:hAnsi="TH SarabunPSK" w:cs="TH SarabunPSK"/>
          <w:b/>
          <w:bCs/>
          <w:sz w:val="32"/>
          <w:szCs w:val="32"/>
          <w:cs/>
        </w:rPr>
        <w:t>การจัดสรรอัตรากำลังใหม่</w:t>
      </w:r>
      <w:r w:rsidR="00F02003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0661A9">
        <w:rPr>
          <w:rFonts w:ascii="TH SarabunPSK" w:hAnsi="TH SarabunPSK" w:cs="TH SarabunPSK"/>
          <w:b/>
          <w:bCs/>
          <w:sz w:val="32"/>
          <w:szCs w:val="32"/>
          <w:cs/>
        </w:rPr>
        <w:t>หลังจาก</w:t>
      </w:r>
      <w:r w:rsidRPr="000661A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ปิด</w:t>
      </w:r>
      <w:r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หลักสูตรแล้ว </w:t>
      </w:r>
    </w:p>
    <w:p w14:paraId="5DDA2A57" w14:textId="77777777" w:rsidR="007D5AAE" w:rsidRPr="000661A9" w:rsidRDefault="007D5AAE" w:rsidP="00A13764">
      <w:pPr>
        <w:ind w:right="-356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6061"/>
      </w:tblGrid>
      <w:tr w:rsidR="00F273BF" w:rsidRPr="00226879" w14:paraId="6E7DFC56" w14:textId="77777777" w:rsidTr="00A605D1">
        <w:tc>
          <w:tcPr>
            <w:tcW w:w="3168" w:type="dxa"/>
          </w:tcPr>
          <w:p w14:paraId="1597334F" w14:textId="281B1B78" w:rsidR="00F273BF" w:rsidRPr="0001144F" w:rsidRDefault="00655B9A" w:rsidP="007B3755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114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อาจารย์</w:t>
            </w:r>
            <w:r w:rsidRPr="000114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ผู้รับผิดชอบหลักสูตร</w:t>
            </w:r>
            <w:r w:rsidR="00FC71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และอาจารย์ประจำหลักสูตรที่ขอปิด</w:t>
            </w:r>
          </w:p>
        </w:tc>
        <w:tc>
          <w:tcPr>
            <w:tcW w:w="6210" w:type="dxa"/>
          </w:tcPr>
          <w:p w14:paraId="64982029" w14:textId="77777777" w:rsidR="008D6733" w:rsidRPr="0001144F" w:rsidRDefault="00F273BF" w:rsidP="00BA17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14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ภาระงานสอนในปัจจุบัน/อาจารย์ประจำหลักสูตรอื่น</w:t>
            </w:r>
          </w:p>
          <w:p w14:paraId="3B16A328" w14:textId="77777777" w:rsidR="00F273BF" w:rsidRPr="0001144F" w:rsidRDefault="00F273BF" w:rsidP="00BA17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14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(ระบุชื่อหลักสูตร)</w:t>
            </w:r>
          </w:p>
        </w:tc>
      </w:tr>
      <w:tr w:rsidR="00905E05" w:rsidRPr="00226879" w14:paraId="543B2D07" w14:textId="77777777" w:rsidTr="00955E05">
        <w:tc>
          <w:tcPr>
            <w:tcW w:w="3168" w:type="dxa"/>
          </w:tcPr>
          <w:p w14:paraId="72466208" w14:textId="77777777" w:rsidR="00905E05" w:rsidRPr="00226879" w:rsidRDefault="00905E05" w:rsidP="00955E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0" w:type="dxa"/>
          </w:tcPr>
          <w:p w14:paraId="112BB13D" w14:textId="77777777" w:rsidR="00905E05" w:rsidRPr="00226879" w:rsidRDefault="00905E05" w:rsidP="00905E0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E05" w:rsidRPr="00226879" w14:paraId="77B06191" w14:textId="77777777" w:rsidTr="00955E05">
        <w:tc>
          <w:tcPr>
            <w:tcW w:w="3168" w:type="dxa"/>
          </w:tcPr>
          <w:p w14:paraId="7D3B4466" w14:textId="77777777" w:rsidR="00905E05" w:rsidRPr="00226879" w:rsidRDefault="00905E05" w:rsidP="00955E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0" w:type="dxa"/>
          </w:tcPr>
          <w:p w14:paraId="65BBFB9B" w14:textId="77777777" w:rsidR="00905E05" w:rsidRDefault="00905E05" w:rsidP="00905E05">
            <w:pPr>
              <w:jc w:val="thaiDistribute"/>
            </w:pPr>
          </w:p>
        </w:tc>
      </w:tr>
      <w:tr w:rsidR="00905E05" w:rsidRPr="00226879" w14:paraId="3C6D6DAB" w14:textId="77777777" w:rsidTr="00955E05">
        <w:tc>
          <w:tcPr>
            <w:tcW w:w="3168" w:type="dxa"/>
          </w:tcPr>
          <w:p w14:paraId="449BE5F8" w14:textId="77777777" w:rsidR="00905E05" w:rsidRPr="00226879" w:rsidRDefault="00905E05" w:rsidP="00955E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0" w:type="dxa"/>
          </w:tcPr>
          <w:p w14:paraId="2BD24352" w14:textId="77777777" w:rsidR="00905E05" w:rsidRDefault="00905E05" w:rsidP="00955E05">
            <w:pPr>
              <w:jc w:val="thaiDistribute"/>
            </w:pPr>
          </w:p>
        </w:tc>
      </w:tr>
      <w:tr w:rsidR="00905E05" w:rsidRPr="00226879" w14:paraId="703F35AA" w14:textId="77777777" w:rsidTr="00955E05">
        <w:tc>
          <w:tcPr>
            <w:tcW w:w="3168" w:type="dxa"/>
          </w:tcPr>
          <w:p w14:paraId="4D14FA88" w14:textId="77777777" w:rsidR="00905E05" w:rsidRPr="00CE42A1" w:rsidRDefault="00905E05" w:rsidP="00955E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0" w:type="dxa"/>
          </w:tcPr>
          <w:p w14:paraId="38DC2333" w14:textId="77777777" w:rsidR="00905E05" w:rsidRDefault="00905E05" w:rsidP="00905E05">
            <w:pPr>
              <w:jc w:val="thaiDistribute"/>
            </w:pPr>
          </w:p>
        </w:tc>
      </w:tr>
      <w:tr w:rsidR="00905E05" w:rsidRPr="00226879" w14:paraId="5ACBB6FD" w14:textId="77777777" w:rsidTr="00955E05">
        <w:tc>
          <w:tcPr>
            <w:tcW w:w="3168" w:type="dxa"/>
          </w:tcPr>
          <w:p w14:paraId="43FAA84E" w14:textId="77777777" w:rsidR="00905E05" w:rsidRPr="00CE42A1" w:rsidRDefault="00905E05" w:rsidP="00955E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10" w:type="dxa"/>
          </w:tcPr>
          <w:p w14:paraId="02178165" w14:textId="77777777" w:rsidR="00905E05" w:rsidRDefault="00905E05" w:rsidP="0072600B">
            <w:pPr>
              <w:jc w:val="thaiDistribute"/>
            </w:pPr>
          </w:p>
        </w:tc>
      </w:tr>
    </w:tbl>
    <w:p w14:paraId="5437E3B3" w14:textId="77777777" w:rsidR="007D5AAE" w:rsidRDefault="007D5AAE" w:rsidP="000C7F06">
      <w:pPr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</w:p>
    <w:p w14:paraId="7F27280F" w14:textId="77777777" w:rsidR="00226879" w:rsidRPr="007D5AAE" w:rsidRDefault="00DD37D1" w:rsidP="000C7F06">
      <w:pPr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0661A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D5AAE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2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06808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>ครุภัณฑ์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36002" w:rsidRPr="000661A9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>ะบุ</w:t>
      </w:r>
      <w:r w:rsidR="007D5AA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เป็นข้อๆ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0C67C6D2" w14:textId="5AD9293D" w:rsidR="001F2FD7" w:rsidRDefault="001F2FD7" w:rsidP="00A80548">
      <w:pPr>
        <w:ind w:left="720" w:firstLine="36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1. ..................................................................</w:t>
      </w:r>
    </w:p>
    <w:p w14:paraId="16A7AA09" w14:textId="7547BFE0" w:rsidR="00A31CD9" w:rsidRDefault="001F2FD7" w:rsidP="00A80548">
      <w:pPr>
        <w:ind w:left="720" w:firstLine="36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2. ..................................................................</w:t>
      </w:r>
    </w:p>
    <w:p w14:paraId="3932D963" w14:textId="77777777" w:rsidR="00590B15" w:rsidRPr="000661A9" w:rsidRDefault="00DD37D1" w:rsidP="001F2FD7">
      <w:pPr>
        <w:spacing w:before="240"/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0661A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D5AA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84C23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0898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6A73" w:rsidRPr="00756A73">
        <w:rPr>
          <w:rFonts w:ascii="TH Sarabun New" w:hAnsi="TH Sarabun New" w:cs="TH Sarabun New"/>
          <w:b/>
          <w:bCs/>
          <w:sz w:val="32"/>
          <w:szCs w:val="32"/>
          <w:cs/>
        </w:rPr>
        <w:t>นักศึกษา</w:t>
      </w:r>
      <w:r w:rsidR="00202704" w:rsidRPr="000661A9">
        <w:rPr>
          <w:rFonts w:ascii="TH SarabunPSK" w:hAnsi="TH SarabunPSK" w:cs="TH SarabunPSK"/>
          <w:b/>
          <w:bCs/>
          <w:sz w:val="32"/>
          <w:szCs w:val="32"/>
          <w:cs/>
        </w:rPr>
        <w:t>ตกค้าง</w:t>
      </w:r>
      <w:r w:rsidR="00202704" w:rsidRPr="000661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ECA74B1" w14:textId="77777777" w:rsidR="00670898" w:rsidRPr="00480532" w:rsidRDefault="007D5AAE" w:rsidP="002D3FE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2006">
        <w:rPr>
          <w:rFonts w:ascii="TH SarabunPSK" w:hAnsi="TH SarabunPSK" w:cs="TH SarabunPSK"/>
          <w:sz w:val="32"/>
          <w:szCs w:val="32"/>
          <w:cs/>
        </w:rPr>
        <w:t>ไม่ม</w:t>
      </w:r>
      <w:r w:rsidR="001F2006">
        <w:rPr>
          <w:rFonts w:ascii="TH SarabunPSK" w:hAnsi="TH SarabunPSK" w:cs="TH SarabunPSK" w:hint="cs"/>
          <w:sz w:val="32"/>
          <w:szCs w:val="32"/>
          <w:cs/>
        </w:rPr>
        <w:t>ีนักศึกษา</w:t>
      </w:r>
      <w:r w:rsidR="00670898" w:rsidRPr="00480532">
        <w:rPr>
          <w:rFonts w:ascii="TH SarabunPSK" w:hAnsi="TH SarabunPSK" w:cs="TH SarabunPSK"/>
          <w:sz w:val="32"/>
          <w:szCs w:val="32"/>
          <w:cs/>
        </w:rPr>
        <w:t>ตกค้าง</w:t>
      </w:r>
      <w:r w:rsidR="00670898" w:rsidRPr="00480532">
        <w:rPr>
          <w:rFonts w:ascii="TH SarabunPSK" w:hAnsi="TH SarabunPSK" w:cs="TH SarabunPSK"/>
          <w:sz w:val="32"/>
          <w:szCs w:val="32"/>
        </w:rPr>
        <w:t xml:space="preserve"> </w:t>
      </w:r>
      <w:r w:rsidR="00670898"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EBA050" w14:textId="77777777" w:rsidR="00202704" w:rsidRPr="00480532" w:rsidRDefault="00C314C4" w:rsidP="002D3FE4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 w:rsidR="00670898" w:rsidRPr="00480532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756A73" w:rsidRPr="001D5205">
        <w:rPr>
          <w:rFonts w:ascii="TH Sarabun New" w:hAnsi="TH Sarabun New" w:cs="TH Sarabun New"/>
          <w:sz w:val="32"/>
          <w:szCs w:val="32"/>
          <w:cs/>
        </w:rPr>
        <w:t>นักศึกษา</w:t>
      </w:r>
      <w:r w:rsidR="00670898" w:rsidRPr="00480532">
        <w:rPr>
          <w:rFonts w:ascii="TH SarabunPSK" w:hAnsi="TH SarabunPSK" w:cs="TH SarabunPSK"/>
          <w:sz w:val="32"/>
          <w:szCs w:val="32"/>
          <w:cs/>
        </w:rPr>
        <w:t>ตกค้าง</w:t>
      </w:r>
      <w:r w:rsidR="00670898" w:rsidRPr="00480532">
        <w:rPr>
          <w:rFonts w:ascii="TH SarabunPSK" w:hAnsi="TH SarabunPSK" w:cs="TH SarabunPSK"/>
          <w:sz w:val="32"/>
          <w:szCs w:val="32"/>
        </w:rPr>
        <w:t xml:space="preserve"> </w:t>
      </w:r>
      <w:r w:rsidR="00CA76DE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670898" w:rsidRPr="00CA76D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B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A76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A76DE" w:rsidRPr="00CA76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670898" w:rsidRPr="00480532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="007B3755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5571FA33" w14:textId="77777777" w:rsidR="007A37A9" w:rsidRDefault="00670898" w:rsidP="007A37A9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A37A9">
        <w:rPr>
          <w:rFonts w:ascii="TH SarabunPSK" w:hAnsi="TH SarabunPSK" w:cs="TH SarabunPSK"/>
          <w:sz w:val="32"/>
          <w:szCs w:val="32"/>
          <w:cs/>
        </w:rPr>
        <w:t>แนวทางการดำเนินการกับ</w:t>
      </w:r>
      <w:r w:rsidR="00756A73" w:rsidRPr="001D5205">
        <w:rPr>
          <w:rFonts w:ascii="TH Sarabun New" w:hAnsi="TH Sarabun New" w:cs="TH Sarabun New"/>
          <w:sz w:val="32"/>
          <w:szCs w:val="32"/>
          <w:cs/>
        </w:rPr>
        <w:t>นักศึกษา</w:t>
      </w:r>
      <w:r w:rsidRPr="007A37A9">
        <w:rPr>
          <w:rFonts w:ascii="TH SarabunPSK" w:hAnsi="TH SarabunPSK" w:cs="TH SarabunPSK"/>
          <w:sz w:val="32"/>
          <w:szCs w:val="32"/>
          <w:cs/>
        </w:rPr>
        <w:t xml:space="preserve">ที่ตกค้าง </w:t>
      </w:r>
      <w:r w:rsidR="00F874EF" w:rsidRPr="007A37A9">
        <w:rPr>
          <w:rFonts w:ascii="TH SarabunPSK" w:hAnsi="TH SarabunPSK" w:cs="TH SarabunPSK"/>
          <w:sz w:val="32"/>
          <w:szCs w:val="32"/>
          <w:cs/>
        </w:rPr>
        <w:t>มี</w:t>
      </w:r>
      <w:r w:rsidRPr="007A37A9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="0060452F" w:rsidRPr="007A37A9">
        <w:rPr>
          <w:rFonts w:ascii="TH SarabunPSK" w:hAnsi="TH SarabunPSK" w:cs="TH SarabunPSK"/>
          <w:sz w:val="32"/>
          <w:szCs w:val="32"/>
          <w:cs/>
        </w:rPr>
        <w:t xml:space="preserve">(ระบุ) </w:t>
      </w:r>
    </w:p>
    <w:p w14:paraId="109847E7" w14:textId="77777777" w:rsidR="00DB7EB9" w:rsidRPr="00DB7EB9" w:rsidRDefault="00DB7EB9" w:rsidP="007A37A9">
      <w:pPr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7D56F3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B266F" w14:textId="77777777" w:rsidR="0089014E" w:rsidRPr="0089014E" w:rsidRDefault="00DB7EB9" w:rsidP="002D3FE4">
      <w:pPr>
        <w:spacing w:before="120"/>
        <w:ind w:firstLine="720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 w:hint="cs"/>
          <w:sz w:val="20"/>
          <w:szCs w:val="20"/>
          <w:cs/>
        </w:rPr>
        <w:tab/>
      </w:r>
    </w:p>
    <w:p w14:paraId="6FCE4F08" w14:textId="77777777" w:rsidR="00CA62E9" w:rsidRPr="000661A9" w:rsidRDefault="00DD37D1" w:rsidP="002D3FE4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661A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D3FE4" w:rsidRPr="000661A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D5AAE">
        <w:rPr>
          <w:rFonts w:ascii="TH SarabunPSK" w:hAnsi="TH SarabunPSK" w:cs="TH SarabunPSK"/>
          <w:b/>
          <w:bCs/>
          <w:sz w:val="32"/>
          <w:szCs w:val="32"/>
        </w:rPr>
        <w:t>4</w:t>
      </w:r>
      <w:r w:rsidR="00CA62E9" w:rsidRPr="000661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403C" w:rsidRPr="000661A9">
        <w:rPr>
          <w:rFonts w:ascii="TH SarabunPSK" w:hAnsi="TH SarabunPSK" w:cs="TH SarabunPSK"/>
          <w:b/>
          <w:bCs/>
          <w:sz w:val="32"/>
          <w:szCs w:val="32"/>
          <w:cs/>
        </w:rPr>
        <w:t>รายวิชาของ</w:t>
      </w:r>
      <w:r w:rsidR="00CA62E9" w:rsidRPr="000661A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หลักสูตรที่ขอปิด ประสงค์ให้</w:t>
      </w:r>
    </w:p>
    <w:p w14:paraId="58BAD686" w14:textId="77777777" w:rsidR="00077E13" w:rsidRPr="00480532" w:rsidRDefault="007D5AAE" w:rsidP="002D3FE4">
      <w:pPr>
        <w:ind w:left="1980" w:hanging="54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62E9" w:rsidRPr="00480532">
        <w:rPr>
          <w:rFonts w:ascii="TH SarabunPSK" w:hAnsi="TH SarabunPSK" w:cs="TH SarabunPSK"/>
          <w:b/>
          <w:bCs/>
          <w:sz w:val="32"/>
          <w:szCs w:val="32"/>
          <w:cs/>
        </w:rPr>
        <w:t>ปิดรายวิชาในหลักสูตรทั้งหมด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 xml:space="preserve"> (ทั้งนี้</w:t>
      </w:r>
      <w:r w:rsidR="003368D0" w:rsidRPr="00480532">
        <w:rPr>
          <w:rFonts w:ascii="TH SarabunPSK" w:hAnsi="TH SarabunPSK" w:cs="TH SarabunPSK"/>
          <w:sz w:val="32"/>
          <w:szCs w:val="32"/>
          <w:cs/>
        </w:rPr>
        <w:t>ต้อง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>ไม่มีผลกระทบ</w:t>
      </w:r>
      <w:r w:rsidR="00420895" w:rsidRPr="00480532">
        <w:rPr>
          <w:rFonts w:ascii="TH SarabunPSK" w:hAnsi="TH SarabunPSK" w:cs="TH SarabunPSK"/>
          <w:sz w:val="32"/>
          <w:szCs w:val="32"/>
          <w:cs/>
        </w:rPr>
        <w:t>กั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>บ</w:t>
      </w:r>
      <w:r w:rsidR="00F874EF" w:rsidRPr="00480532">
        <w:rPr>
          <w:rFonts w:ascii="TH SarabunPSK" w:hAnsi="TH SarabunPSK" w:cs="TH SarabunPSK"/>
          <w:sz w:val="32"/>
          <w:szCs w:val="32"/>
          <w:cs/>
        </w:rPr>
        <w:t>การเรียนการสอนใน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 xml:space="preserve">หลักสูตรอื่นๆ </w:t>
      </w:r>
      <w:r w:rsidR="00F874EF" w:rsidRPr="00480532">
        <w:rPr>
          <w:rFonts w:ascii="TH SarabunPSK" w:hAnsi="TH SarabunPSK" w:cs="TH SarabunPSK"/>
          <w:sz w:val="32"/>
          <w:szCs w:val="32"/>
          <w:cs/>
        </w:rPr>
        <w:t>ของ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>มหาวิทยาลัย)</w:t>
      </w:r>
      <w:r w:rsidR="00077E13" w:rsidRPr="00480532">
        <w:rPr>
          <w:rFonts w:ascii="TH SarabunPSK" w:hAnsi="TH SarabunPSK" w:cs="TH SarabunPSK"/>
          <w:sz w:val="32"/>
          <w:szCs w:val="32"/>
        </w:rPr>
        <w:t xml:space="preserve"> </w:t>
      </w:r>
    </w:p>
    <w:p w14:paraId="12C4ACD2" w14:textId="77777777" w:rsidR="00DF7030" w:rsidRPr="00480532" w:rsidRDefault="00CA62E9" w:rsidP="00EC11C1">
      <w:pPr>
        <w:numPr>
          <w:ilvl w:val="0"/>
          <w:numId w:val="3"/>
        </w:numPr>
        <w:ind w:right="-356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b/>
          <w:bCs/>
          <w:sz w:val="32"/>
          <w:szCs w:val="32"/>
          <w:cs/>
        </w:rPr>
        <w:t>ขอคงรายวิชาในหลักสูตรไว้</w:t>
      </w:r>
      <w:r w:rsidR="00EC11C1" w:rsidRPr="00480532">
        <w:rPr>
          <w:rFonts w:ascii="TH SarabunPSK" w:hAnsi="TH SarabunPSK" w:cs="TH SarabunPSK"/>
          <w:sz w:val="32"/>
          <w:szCs w:val="32"/>
          <w:cs/>
        </w:rPr>
        <w:t xml:space="preserve"> เนื่องจาก </w:t>
      </w:r>
      <w:r w:rsidR="00DF7030" w:rsidRPr="00480532">
        <w:rPr>
          <w:rFonts w:ascii="TH SarabunPSK" w:hAnsi="TH SarabunPSK" w:cs="TH SarabunPSK"/>
          <w:sz w:val="32"/>
          <w:szCs w:val="32"/>
          <w:cs/>
        </w:rPr>
        <w:t>(ระบุเหตุผลการขอคงรายวิชา)....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........</w:t>
      </w:r>
      <w:r w:rsidR="00DF7030" w:rsidRPr="00480532">
        <w:rPr>
          <w:rFonts w:ascii="TH SarabunPSK" w:hAnsi="TH SarabunPSK" w:cs="TH SarabunPSK"/>
          <w:sz w:val="32"/>
          <w:szCs w:val="32"/>
          <w:cs/>
        </w:rPr>
        <w:t>.</w:t>
      </w:r>
      <w:r w:rsidR="00115DD7">
        <w:rPr>
          <w:rFonts w:ascii="TH SarabunPSK" w:hAnsi="TH SarabunPSK" w:cs="TH SarabunPSK" w:hint="cs"/>
          <w:sz w:val="32"/>
          <w:szCs w:val="32"/>
          <w:cs/>
        </w:rPr>
        <w:t>...</w:t>
      </w:r>
      <w:r w:rsidR="00DF7030" w:rsidRPr="00480532">
        <w:rPr>
          <w:rFonts w:ascii="TH SarabunPSK" w:hAnsi="TH SarabunPSK" w:cs="TH SarabunPSK"/>
          <w:sz w:val="32"/>
          <w:szCs w:val="32"/>
          <w:cs/>
        </w:rPr>
        <w:t>.</w:t>
      </w:r>
      <w:r w:rsidR="00B52FCC" w:rsidRPr="00480532">
        <w:rPr>
          <w:rFonts w:ascii="TH SarabunPSK" w:hAnsi="TH SarabunPSK" w:cs="TH SarabunPSK"/>
          <w:sz w:val="32"/>
          <w:szCs w:val="32"/>
          <w:cs/>
        </w:rPr>
        <w:t>.........</w:t>
      </w:r>
      <w:r w:rsidR="00EC11C1" w:rsidRPr="00480532">
        <w:rPr>
          <w:rFonts w:ascii="TH SarabunPSK" w:hAnsi="TH SarabunPSK" w:cs="TH SarabunPSK"/>
          <w:sz w:val="32"/>
          <w:szCs w:val="32"/>
          <w:cs/>
        </w:rPr>
        <w:t>.</w:t>
      </w:r>
      <w:r w:rsidR="003269A6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E26BB79" w14:textId="77777777" w:rsidR="00226879" w:rsidRDefault="00226879" w:rsidP="000661A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3269A6">
        <w:rPr>
          <w:rFonts w:ascii="TH SarabunPSK" w:hAnsi="TH SarabunPSK" w:cs="TH SarabunPSK"/>
          <w:sz w:val="32"/>
          <w:szCs w:val="32"/>
        </w:rPr>
        <w:t>…………..</w:t>
      </w:r>
    </w:p>
    <w:p w14:paraId="4EF2D9DD" w14:textId="77777777" w:rsidR="00226879" w:rsidRDefault="00226879" w:rsidP="000661A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 w:rsidR="003269A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………………………………………………………………………………………………..</w:t>
      </w:r>
    </w:p>
    <w:p w14:paraId="559CC302" w14:textId="77777777" w:rsidR="00843B72" w:rsidRPr="00480532" w:rsidRDefault="00EC11C1" w:rsidP="003269A6">
      <w:pPr>
        <w:spacing w:before="120"/>
        <w:ind w:left="1267" w:firstLine="173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ชื่อหลักสูตร</w:t>
      </w:r>
      <w:r w:rsidR="00E515A3" w:rsidRPr="00480532">
        <w:rPr>
          <w:rFonts w:ascii="TH SarabunPSK" w:hAnsi="TH SarabunPSK" w:cs="TH SarabunPSK"/>
          <w:sz w:val="32"/>
          <w:szCs w:val="32"/>
          <w:cs/>
        </w:rPr>
        <w:t>/สาขาวิชา</w:t>
      </w:r>
      <w:r w:rsidR="003269A6">
        <w:rPr>
          <w:rFonts w:ascii="TH SarabunPSK" w:hAnsi="TH SarabunPSK" w:cs="TH SarabunPSK"/>
          <w:sz w:val="32"/>
          <w:szCs w:val="32"/>
          <w:cs/>
        </w:rPr>
        <w:t>ที่ใช้รายวิชาดังกล่าวอย</w:t>
      </w:r>
      <w:r w:rsidR="003269A6">
        <w:rPr>
          <w:rFonts w:ascii="TH SarabunPSK" w:hAnsi="TH SarabunPSK" w:cs="TH SarabunPSK" w:hint="cs"/>
          <w:sz w:val="32"/>
          <w:szCs w:val="32"/>
          <w:cs/>
        </w:rPr>
        <w:t>ู่</w:t>
      </w:r>
      <w:r w:rsidR="000661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3189" w:rsidRPr="00480532">
        <w:rPr>
          <w:rFonts w:ascii="TH SarabunPSK" w:hAnsi="TH SarabunPSK" w:cs="TH SarabunPSK"/>
          <w:sz w:val="32"/>
          <w:szCs w:val="32"/>
          <w:cs/>
        </w:rPr>
        <w:t>(ระบุ)........................</w:t>
      </w:r>
      <w:r w:rsidR="00B52FCC" w:rsidRPr="00480532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3269A6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79F207C1" w14:textId="77777777" w:rsidR="004E3189" w:rsidRDefault="00843B72" w:rsidP="000661A9">
      <w:pPr>
        <w:ind w:right="4"/>
        <w:jc w:val="center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..........</w:t>
      </w:r>
      <w:r w:rsidRPr="00480532">
        <w:rPr>
          <w:rFonts w:ascii="TH SarabunPSK" w:hAnsi="TH SarabunPSK" w:cs="TH SarabunPSK"/>
          <w:sz w:val="32"/>
          <w:szCs w:val="32"/>
          <w:cs/>
        </w:rPr>
        <w:t>............</w:t>
      </w:r>
      <w:r w:rsidR="003269A6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3269A6">
        <w:rPr>
          <w:rFonts w:ascii="TH SarabunPSK" w:hAnsi="TH SarabunPSK" w:cs="TH SarabunPSK"/>
          <w:sz w:val="32"/>
          <w:szCs w:val="32"/>
        </w:rPr>
        <w:t>.</w:t>
      </w:r>
    </w:p>
    <w:p w14:paraId="552063C2" w14:textId="77777777" w:rsidR="003269A6" w:rsidRDefault="003269A6" w:rsidP="000661A9">
      <w:pPr>
        <w:ind w:right="4"/>
        <w:jc w:val="center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569FF200" w14:textId="77777777" w:rsidR="0094747D" w:rsidRPr="0089014E" w:rsidRDefault="0094747D" w:rsidP="003269A6">
      <w:pPr>
        <w:ind w:left="720" w:right="4" w:hanging="180"/>
        <w:rPr>
          <w:rFonts w:ascii="TH SarabunPSK" w:hAnsi="TH SarabunPSK" w:cs="TH SarabunPSK"/>
          <w:sz w:val="16"/>
          <w:szCs w:val="16"/>
        </w:rPr>
      </w:pPr>
    </w:p>
    <w:p w14:paraId="5113D2C0" w14:textId="77777777" w:rsidR="0093326D" w:rsidRPr="00480532" w:rsidRDefault="004E3189" w:rsidP="00B52FCC">
      <w:pPr>
        <w:ind w:left="720" w:right="724" w:hanging="18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มีจำนวนทั้งสิ้น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 xml:space="preserve"> .</w:t>
      </w:r>
      <w:r w:rsidR="003269A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>.</w:t>
      </w:r>
      <w:r w:rsidR="008D6733" w:rsidRPr="00480532">
        <w:rPr>
          <w:rFonts w:ascii="TH SarabunPSK" w:hAnsi="TH SarabunPSK" w:cs="TH SarabunPSK"/>
          <w:sz w:val="32"/>
          <w:szCs w:val="32"/>
          <w:cs/>
        </w:rPr>
        <w:t>....</w:t>
      </w:r>
      <w:r w:rsidR="00226879">
        <w:rPr>
          <w:rFonts w:ascii="TH SarabunPSK" w:hAnsi="TH SarabunPSK" w:cs="TH SarabunPSK" w:hint="cs"/>
          <w:sz w:val="32"/>
          <w:szCs w:val="32"/>
          <w:cs/>
        </w:rPr>
        <w:t>.</w:t>
      </w:r>
      <w:r w:rsidR="008D6733" w:rsidRPr="00480532">
        <w:rPr>
          <w:rFonts w:ascii="TH SarabunPSK" w:hAnsi="TH SarabunPSK" w:cs="TH SarabunPSK"/>
          <w:sz w:val="32"/>
          <w:szCs w:val="32"/>
          <w:cs/>
        </w:rPr>
        <w:t>..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>... วิชา ดังนี้ (ระบุ</w:t>
      </w:r>
      <w:r w:rsidR="00D274AF" w:rsidRPr="00480532">
        <w:rPr>
          <w:rFonts w:ascii="TH SarabunPSK" w:hAnsi="TH SarabunPSK" w:cs="TH SarabunPSK"/>
          <w:sz w:val="32"/>
          <w:szCs w:val="32"/>
          <w:cs/>
        </w:rPr>
        <w:t>รหัส</w:t>
      </w:r>
      <w:r w:rsidR="00E515A3" w:rsidRPr="00480532">
        <w:rPr>
          <w:rFonts w:ascii="TH SarabunPSK" w:hAnsi="TH SarabunPSK" w:cs="TH SarabunPSK"/>
          <w:sz w:val="32"/>
          <w:szCs w:val="32"/>
          <w:cs/>
        </w:rPr>
        <w:t xml:space="preserve">วิชา </w:t>
      </w:r>
      <w:r w:rsidR="00D274AF" w:rsidRPr="00480532">
        <w:rPr>
          <w:rFonts w:ascii="TH SarabunPSK" w:hAnsi="TH SarabunPSK" w:cs="TH SarabunPSK"/>
          <w:sz w:val="32"/>
          <w:szCs w:val="32"/>
          <w:cs/>
        </w:rPr>
        <w:t>ชื่อวิชา</w:t>
      </w:r>
      <w:r w:rsidR="00E515A3" w:rsidRPr="00480532">
        <w:rPr>
          <w:rFonts w:ascii="TH SarabunPSK" w:hAnsi="TH SarabunPSK" w:cs="TH SarabunPSK"/>
          <w:sz w:val="32"/>
          <w:szCs w:val="32"/>
          <w:cs/>
        </w:rPr>
        <w:t xml:space="preserve"> และจำนวนหน่วยกิต</w:t>
      </w:r>
      <w:r w:rsidR="00CA62E9" w:rsidRPr="0048053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0088E70C" w14:textId="77777777" w:rsidR="0062190E" w:rsidRPr="00480532" w:rsidRDefault="00F874EF" w:rsidP="00F874EF">
      <w:pPr>
        <w:ind w:firstLine="144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u w:val="single"/>
          <w:cs/>
        </w:rPr>
        <w:t>รหัสวิชา</w:t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2687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269A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80532">
        <w:rPr>
          <w:rFonts w:ascii="TH SarabunPSK" w:hAnsi="TH SarabunPSK" w:cs="TH SarabunPSK"/>
          <w:sz w:val="32"/>
          <w:szCs w:val="32"/>
          <w:u w:val="single"/>
          <w:cs/>
        </w:rPr>
        <w:t>ชื่อวิชา</w:t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u w:val="single"/>
          <w:cs/>
        </w:rPr>
        <w:t>จำนวนหน่วยกิต</w:t>
      </w:r>
    </w:p>
    <w:p w14:paraId="1F145BED" w14:textId="77777777" w:rsidR="00F874EF" w:rsidRPr="00480532" w:rsidRDefault="00CD0DB1" w:rsidP="00036793">
      <w:pPr>
        <w:ind w:firstLine="1276"/>
        <w:rPr>
          <w:rFonts w:ascii="TH SarabunPSK" w:hAnsi="TH SarabunPSK" w:cs="TH SarabunPSK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>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....</w:t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>......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ab/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>.................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ab/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ab/>
      </w:r>
      <w:r w:rsidR="003269A6">
        <w:rPr>
          <w:rFonts w:ascii="TH SarabunPSK" w:hAnsi="TH SarabunPSK" w:cs="TH SarabunPSK" w:hint="cs"/>
          <w:sz w:val="32"/>
          <w:szCs w:val="32"/>
          <w:cs/>
        </w:rPr>
        <w:tab/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>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>................</w:t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>..</w:t>
      </w:r>
      <w:r w:rsidR="00C36DB1" w:rsidRPr="00480532">
        <w:rPr>
          <w:rFonts w:ascii="TH SarabunPSK" w:hAnsi="TH SarabunPSK" w:cs="TH SarabunPSK"/>
          <w:sz w:val="32"/>
          <w:szCs w:val="32"/>
          <w:cs/>
        </w:rPr>
        <w:tab/>
      </w:r>
    </w:p>
    <w:p w14:paraId="6B175F26" w14:textId="77777777" w:rsidR="0062190E" w:rsidRDefault="00E515A3" w:rsidP="000661A9">
      <w:pPr>
        <w:ind w:left="720" w:firstLine="698"/>
        <w:rPr>
          <w:rFonts w:ascii="TH SarabunPSK" w:hAnsi="TH SarabunPSK" w:cs="TH SarabunPSK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>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....</w:t>
      </w:r>
      <w:r w:rsidRPr="00480532">
        <w:rPr>
          <w:rFonts w:ascii="TH SarabunPSK" w:hAnsi="TH SarabunPSK" w:cs="TH SarabunPSK"/>
          <w:sz w:val="32"/>
          <w:szCs w:val="32"/>
          <w:cs/>
        </w:rPr>
        <w:t>.....</w:t>
      </w:r>
      <w:r w:rsidR="003269A6">
        <w:rPr>
          <w:rFonts w:ascii="TH SarabunPSK" w:hAnsi="TH SarabunPSK" w:cs="TH SarabunPSK" w:hint="cs"/>
          <w:sz w:val="32"/>
          <w:szCs w:val="32"/>
          <w:cs/>
        </w:rPr>
        <w:t>.</w:t>
      </w:r>
      <w:r w:rsidRPr="00480532">
        <w:rPr>
          <w:rFonts w:ascii="TH SarabunPSK" w:hAnsi="TH SarabunPSK" w:cs="TH SarabunPSK"/>
          <w:sz w:val="32"/>
          <w:szCs w:val="32"/>
          <w:cs/>
        </w:rPr>
        <w:t>...</w:t>
      </w:r>
      <w:r w:rsidR="00036793" w:rsidRPr="00480532">
        <w:rPr>
          <w:rFonts w:ascii="TH SarabunPSK" w:hAnsi="TH SarabunPSK" w:cs="TH SarabunPSK"/>
          <w:sz w:val="32"/>
          <w:szCs w:val="32"/>
          <w:cs/>
        </w:rPr>
        <w:t>.</w:t>
      </w:r>
      <w:r w:rsidRPr="00480532">
        <w:rPr>
          <w:rFonts w:ascii="TH SarabunPSK" w:hAnsi="TH SarabunPSK" w:cs="TH SarabunPSK"/>
          <w:sz w:val="32"/>
          <w:szCs w:val="32"/>
          <w:cs/>
        </w:rPr>
        <w:tab/>
        <w:t>.................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ab/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>............</w:t>
      </w:r>
      <w:r w:rsidR="002C3213" w:rsidRPr="00480532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7AAA2827" w14:textId="77777777" w:rsidR="000661A9" w:rsidRDefault="000661A9" w:rsidP="003269A6">
      <w:pPr>
        <w:ind w:left="698" w:firstLine="720"/>
        <w:rPr>
          <w:rFonts w:ascii="TH SarabunPSK" w:hAnsi="TH SarabunPSK" w:cs="TH SarabunPSK"/>
          <w:sz w:val="32"/>
          <w:szCs w:val="32"/>
        </w:rPr>
      </w:pPr>
    </w:p>
    <w:p w14:paraId="6CD3659D" w14:textId="77777777" w:rsidR="00A13764" w:rsidRDefault="00A07351" w:rsidP="0062190E">
      <w:pPr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</w:p>
    <w:p w14:paraId="04EE2536" w14:textId="77777777" w:rsidR="006316D6" w:rsidRPr="00480532" w:rsidRDefault="00A07351" w:rsidP="0062190E">
      <w:pPr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</w:p>
    <w:p w14:paraId="3F162EC2" w14:textId="77777777" w:rsidR="00A07351" w:rsidRPr="00480532" w:rsidRDefault="00D3745D" w:rsidP="006316D6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lastRenderedPageBreak/>
        <w:t xml:space="preserve">ลงชื่อ  </w:t>
      </w:r>
      <w:r w:rsidR="000661A9"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</w:p>
    <w:p w14:paraId="510C8D69" w14:textId="77777777" w:rsidR="00A07351" w:rsidRPr="00480532" w:rsidRDefault="00A07351" w:rsidP="0062190E">
      <w:pPr>
        <w:rPr>
          <w:rFonts w:ascii="TH SarabunPSK" w:hAnsi="TH SarabunPSK" w:cs="TH SarabunPSK"/>
          <w:sz w:val="32"/>
          <w:szCs w:val="32"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="00D3745D"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>(</w:t>
      </w:r>
      <w:r w:rsidR="00B270F0">
        <w:rPr>
          <w:rFonts w:ascii="TH SarabunPSK" w:hAnsi="TH SarabunPSK" w:cs="TH SarabunPSK" w:hint="cs"/>
          <w:sz w:val="32"/>
          <w:szCs w:val="32"/>
          <w:cs/>
        </w:rPr>
        <w:t>ดร.</w:t>
      </w:r>
      <w:r w:rsidR="00B96C36">
        <w:rPr>
          <w:rFonts w:ascii="TH SarabunPSK" w:hAnsi="TH SarabunPSK" w:cs="TH SarabunPSK" w:hint="cs"/>
          <w:sz w:val="32"/>
          <w:szCs w:val="32"/>
          <w:cs/>
        </w:rPr>
        <w:t>ณรงค์เดช  รัตนานนท์เสถียร</w:t>
      </w:r>
      <w:r w:rsidRPr="00480532">
        <w:rPr>
          <w:rFonts w:ascii="TH SarabunPSK" w:hAnsi="TH SarabunPSK" w:cs="TH SarabunPSK"/>
          <w:sz w:val="32"/>
          <w:szCs w:val="32"/>
          <w:cs/>
        </w:rPr>
        <w:t>)</w:t>
      </w:r>
    </w:p>
    <w:p w14:paraId="6999D32D" w14:textId="77777777" w:rsidR="003269A6" w:rsidRDefault="00A07351" w:rsidP="0062190E">
      <w:pPr>
        <w:rPr>
          <w:rFonts w:ascii="TH SarabunPSK" w:hAnsi="TH SarabunPSK" w:cs="TH SarabunPSK"/>
          <w:sz w:val="32"/>
          <w:szCs w:val="32"/>
          <w:cs/>
        </w:rPr>
      </w:pP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Pr="00480532">
        <w:rPr>
          <w:rFonts w:ascii="TH SarabunPSK" w:hAnsi="TH SarabunPSK" w:cs="TH SarabunPSK"/>
          <w:sz w:val="32"/>
          <w:szCs w:val="32"/>
          <w:cs/>
        </w:rPr>
        <w:tab/>
      </w:r>
      <w:r w:rsidR="00B96C3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E40EF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B96C36"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อธิการบดีมหาวิทยาลัยราชภัฏกาญจนบุรี</w:t>
      </w:r>
    </w:p>
    <w:p w14:paraId="4D4763FA" w14:textId="77777777" w:rsidR="0093326D" w:rsidRPr="003269A6" w:rsidRDefault="0093326D" w:rsidP="0093326D">
      <w:pPr>
        <w:rPr>
          <w:rFonts w:ascii="TH SarabunPSK" w:hAnsi="TH SarabunPSK" w:cs="TH SarabunPSK"/>
          <w:b/>
          <w:bCs/>
          <w:i/>
          <w:iCs/>
          <w:sz w:val="28"/>
        </w:rPr>
      </w:pPr>
      <w:r w:rsidRPr="003269A6">
        <w:rPr>
          <w:rFonts w:ascii="TH SarabunPSK" w:hAnsi="TH SarabunPSK" w:cs="TH SarabunPSK"/>
          <w:b/>
          <w:bCs/>
          <w:i/>
          <w:iCs/>
          <w:sz w:val="28"/>
          <w:cs/>
        </w:rPr>
        <w:t>หมายเหตุ</w:t>
      </w:r>
      <w:r w:rsidRPr="003269A6">
        <w:rPr>
          <w:rFonts w:ascii="TH SarabunPSK" w:hAnsi="TH SarabunPSK" w:cs="TH SarabunPSK"/>
          <w:b/>
          <w:bCs/>
          <w:i/>
          <w:iCs/>
          <w:sz w:val="28"/>
        </w:rPr>
        <w:t>:</w:t>
      </w:r>
    </w:p>
    <w:p w14:paraId="46D3469C" w14:textId="77777777" w:rsidR="0093326D" w:rsidRPr="003269A6" w:rsidRDefault="0093326D" w:rsidP="0072600B">
      <w:pPr>
        <w:ind w:left="2268" w:right="4" w:hanging="2268"/>
        <w:jc w:val="thaiDistribute"/>
        <w:rPr>
          <w:rFonts w:ascii="TH SarabunPSK" w:hAnsi="TH SarabunPSK" w:cs="TH SarabunPSK"/>
          <w:i/>
          <w:iCs/>
          <w:sz w:val="28"/>
        </w:rPr>
      </w:pPr>
      <w:r w:rsidRPr="003269A6">
        <w:rPr>
          <w:rFonts w:ascii="TH SarabunPSK" w:hAnsi="TH SarabunPSK" w:cs="TH SarabunPSK"/>
          <w:b/>
          <w:bCs/>
          <w:i/>
          <w:iCs/>
          <w:sz w:val="28"/>
          <w:u w:val="single"/>
          <w:cs/>
        </w:rPr>
        <w:t>การปิดหลักสูตร</w:t>
      </w:r>
      <w:r w:rsidRPr="003269A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3269A6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3269A6">
        <w:rPr>
          <w:rFonts w:ascii="TH SarabunPSK" w:hAnsi="TH SarabunPSK" w:cs="TH SarabunPSK"/>
          <w:i/>
          <w:iCs/>
          <w:sz w:val="28"/>
          <w:cs/>
        </w:rPr>
        <w:t>หมายถึง</w:t>
      </w:r>
      <w:r w:rsidR="00507BAD" w:rsidRPr="003269A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E64452" w:rsidRPr="003269A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3269A6">
        <w:rPr>
          <w:rFonts w:ascii="TH SarabunPSK" w:hAnsi="TH SarabunPSK" w:cs="TH SarabunPSK"/>
          <w:i/>
          <w:iCs/>
          <w:sz w:val="28"/>
          <w:cs/>
        </w:rPr>
        <w:t>การปิดหลักสูตรที่ได้รับการอนุมัติจากที่ประชุม</w:t>
      </w:r>
      <w:r w:rsidR="0072600B">
        <w:rPr>
          <w:rFonts w:ascii="TH SarabunPSK" w:hAnsi="TH SarabunPSK" w:cs="TH SarabunPSK" w:hint="cs"/>
          <w:i/>
          <w:iCs/>
          <w:sz w:val="28"/>
          <w:cs/>
        </w:rPr>
        <w:t>คณะกรรมการ</w:t>
      </w:r>
      <w:r w:rsidR="006C51E5">
        <w:rPr>
          <w:rFonts w:ascii="TH SarabunPSK" w:hAnsi="TH SarabunPSK" w:cs="TH SarabunPSK" w:hint="cs"/>
          <w:i/>
          <w:iCs/>
          <w:sz w:val="28"/>
          <w:cs/>
        </w:rPr>
        <w:t>ประจำคณะ/</w:t>
      </w:r>
      <w:r w:rsidR="0072600B">
        <w:rPr>
          <w:rFonts w:ascii="TH SarabunPSK" w:hAnsi="TH SarabunPSK" w:cs="TH SarabunPSK" w:hint="cs"/>
          <w:i/>
          <w:iCs/>
          <w:sz w:val="28"/>
          <w:cs/>
        </w:rPr>
        <w:t>คณะกรรมการ</w:t>
      </w:r>
      <w:r w:rsidR="006C51E5" w:rsidRPr="0072600B">
        <w:rPr>
          <w:rFonts w:ascii="TH SarabunPSK" w:hAnsi="TH SarabunPSK" w:cs="TH SarabunPSK" w:hint="cs"/>
          <w:i/>
          <w:iCs/>
          <w:spacing w:val="-6"/>
          <w:sz w:val="28"/>
          <w:cs/>
        </w:rPr>
        <w:t>บัณฑิตศึกษา</w:t>
      </w:r>
      <w:r w:rsidRPr="0072600B">
        <w:rPr>
          <w:rFonts w:ascii="TH SarabunPSK" w:hAnsi="TH SarabunPSK" w:cs="TH SarabunPSK"/>
          <w:i/>
          <w:iCs/>
          <w:spacing w:val="-6"/>
          <w:sz w:val="28"/>
          <w:cs/>
        </w:rPr>
        <w:t xml:space="preserve"> </w:t>
      </w:r>
      <w:r w:rsidR="006C51E5" w:rsidRPr="0072600B">
        <w:rPr>
          <w:rFonts w:ascii="TH SarabunPSK" w:hAnsi="TH SarabunPSK" w:cs="TH SarabunPSK" w:hint="cs"/>
          <w:i/>
          <w:iCs/>
          <w:spacing w:val="-6"/>
          <w:sz w:val="28"/>
          <w:cs/>
        </w:rPr>
        <w:t>สภาวิชาการ</w:t>
      </w:r>
      <w:r w:rsidR="0072600B" w:rsidRPr="0072600B">
        <w:rPr>
          <w:rFonts w:ascii="TH SarabunPSK" w:hAnsi="TH SarabunPSK" w:cs="TH SarabunPSK" w:hint="cs"/>
          <w:i/>
          <w:iCs/>
          <w:spacing w:val="-6"/>
          <w:sz w:val="28"/>
          <w:cs/>
        </w:rPr>
        <w:t xml:space="preserve"> </w:t>
      </w:r>
      <w:r w:rsidRPr="0072600B">
        <w:rPr>
          <w:rFonts w:ascii="TH SarabunPSK" w:hAnsi="TH SarabunPSK" w:cs="TH SarabunPSK"/>
          <w:i/>
          <w:iCs/>
          <w:spacing w:val="-6"/>
          <w:sz w:val="28"/>
          <w:cs/>
        </w:rPr>
        <w:t>และ</w:t>
      </w:r>
      <w:r w:rsidR="003269A6" w:rsidRPr="0072600B">
        <w:rPr>
          <w:rFonts w:ascii="TH SarabunPSK" w:hAnsi="TH SarabunPSK" w:cs="TH SarabunPSK"/>
          <w:i/>
          <w:iCs/>
          <w:spacing w:val="-6"/>
          <w:sz w:val="28"/>
          <w:cs/>
        </w:rPr>
        <w:t xml:space="preserve">สภามหาวิทยาลัย </w:t>
      </w:r>
      <w:r w:rsidR="006C51E5" w:rsidRPr="0072600B">
        <w:rPr>
          <w:rFonts w:ascii="TH SarabunPSK" w:hAnsi="TH SarabunPSK" w:cs="TH SarabunPSK" w:hint="cs"/>
          <w:i/>
          <w:iCs/>
          <w:spacing w:val="-6"/>
          <w:sz w:val="28"/>
          <w:cs/>
        </w:rPr>
        <w:t xml:space="preserve">ตามลำดับ </w:t>
      </w:r>
      <w:r w:rsidR="003269A6" w:rsidRPr="0072600B">
        <w:rPr>
          <w:rFonts w:ascii="TH SarabunPSK" w:hAnsi="TH SarabunPSK" w:cs="TH SarabunPSK"/>
          <w:i/>
          <w:iCs/>
          <w:spacing w:val="-6"/>
          <w:sz w:val="28"/>
          <w:cs/>
        </w:rPr>
        <w:t>โดยไม่มีการจัดกา</w:t>
      </w:r>
      <w:r w:rsidR="003269A6" w:rsidRPr="0072600B">
        <w:rPr>
          <w:rFonts w:ascii="TH SarabunPSK" w:hAnsi="TH SarabunPSK" w:cs="TH SarabunPSK" w:hint="cs"/>
          <w:i/>
          <w:iCs/>
          <w:spacing w:val="-6"/>
          <w:sz w:val="28"/>
          <w:cs/>
        </w:rPr>
        <w:t>ร</w:t>
      </w:r>
      <w:r w:rsidRPr="0072600B">
        <w:rPr>
          <w:rFonts w:ascii="TH SarabunPSK" w:hAnsi="TH SarabunPSK" w:cs="TH SarabunPSK"/>
          <w:i/>
          <w:iCs/>
          <w:spacing w:val="-6"/>
          <w:sz w:val="28"/>
          <w:cs/>
        </w:rPr>
        <w:t>เรียนการสอนอีก</w:t>
      </w:r>
      <w:r w:rsidR="003368D0" w:rsidRPr="003269A6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</w:t>
      </w:r>
      <w:r w:rsidRPr="003269A6">
        <w:rPr>
          <w:rFonts w:ascii="TH SarabunPSK" w:hAnsi="TH SarabunPSK" w:cs="TH SarabunPSK"/>
          <w:i/>
          <w:iCs/>
          <w:sz w:val="28"/>
          <w:cs/>
        </w:rPr>
        <w:t>หากประสงค์จะเปิด</w:t>
      </w:r>
      <w:r w:rsidR="00E64452" w:rsidRPr="003269A6">
        <w:rPr>
          <w:rFonts w:ascii="TH SarabunPSK" w:hAnsi="TH SarabunPSK" w:cs="TH SarabunPSK"/>
          <w:i/>
          <w:iCs/>
          <w:sz w:val="28"/>
          <w:cs/>
        </w:rPr>
        <w:t>สอน</w:t>
      </w:r>
      <w:r w:rsidRPr="003269A6">
        <w:rPr>
          <w:rFonts w:ascii="TH SarabunPSK" w:hAnsi="TH SarabunPSK" w:cs="TH SarabunPSK"/>
          <w:i/>
          <w:iCs/>
          <w:sz w:val="28"/>
          <w:cs/>
        </w:rPr>
        <w:t>หลักสูตร</w:t>
      </w:r>
      <w:r w:rsidR="002A28DC" w:rsidRPr="003269A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3269A6">
        <w:rPr>
          <w:rFonts w:ascii="TH SarabunPSK" w:hAnsi="TH SarabunPSK" w:cs="TH SarabunPSK"/>
          <w:i/>
          <w:iCs/>
          <w:sz w:val="28"/>
          <w:cs/>
        </w:rPr>
        <w:t>จะต้องดำเนินการเสนอขออนุมัติ</w:t>
      </w:r>
      <w:r w:rsidR="006C51E5">
        <w:rPr>
          <w:rFonts w:ascii="TH SarabunPSK" w:hAnsi="TH SarabunPSK" w:cs="TH SarabunPSK" w:hint="cs"/>
          <w:i/>
          <w:iCs/>
          <w:sz w:val="28"/>
          <w:cs/>
        </w:rPr>
        <w:t>เปิด</w:t>
      </w:r>
      <w:r w:rsidRPr="003269A6">
        <w:rPr>
          <w:rFonts w:ascii="TH SarabunPSK" w:hAnsi="TH SarabunPSK" w:cs="TH SarabunPSK"/>
          <w:i/>
          <w:iCs/>
          <w:sz w:val="28"/>
          <w:cs/>
        </w:rPr>
        <w:t>หลักสูตรใหม่</w:t>
      </w:r>
      <w:r w:rsidR="003368D0" w:rsidRPr="003269A6">
        <w:rPr>
          <w:rFonts w:ascii="TH SarabunPSK" w:hAnsi="TH SarabunPSK" w:cs="TH SarabunPSK"/>
          <w:i/>
          <w:iCs/>
          <w:sz w:val="28"/>
        </w:rPr>
        <w:t xml:space="preserve"> </w:t>
      </w:r>
    </w:p>
    <w:p w14:paraId="3248B1E1" w14:textId="77777777" w:rsidR="001B4094" w:rsidRPr="003269A6" w:rsidRDefault="00264D8C" w:rsidP="00264D8C">
      <w:pPr>
        <w:ind w:left="2520" w:right="184" w:hanging="2520"/>
        <w:rPr>
          <w:rFonts w:ascii="TH SarabunPSK" w:hAnsi="TH SarabunPSK" w:cs="TH SarabunPSK"/>
          <w:sz w:val="28"/>
          <w:cs/>
        </w:rPr>
      </w:pPr>
      <w:r w:rsidRPr="003269A6">
        <w:rPr>
          <w:rFonts w:ascii="TH SarabunPSK" w:hAnsi="TH SarabunPSK" w:cs="TH SarabunPSK"/>
          <w:b/>
          <w:bCs/>
          <w:i/>
          <w:iCs/>
          <w:sz w:val="28"/>
          <w:u w:val="single"/>
          <w:cs/>
        </w:rPr>
        <w:t>การไม่เปิดสอนชั่วคราว</w:t>
      </w:r>
      <w:r w:rsidRPr="003269A6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</w:t>
      </w:r>
      <w:r w:rsidR="003269A6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3269A6">
        <w:rPr>
          <w:rFonts w:ascii="TH SarabunPSK" w:hAnsi="TH SarabunPSK" w:cs="TH SarabunPSK"/>
          <w:i/>
          <w:iCs/>
          <w:sz w:val="28"/>
          <w:cs/>
        </w:rPr>
        <w:t xml:space="preserve">หมายถึง </w:t>
      </w:r>
      <w:r w:rsidR="0093326D" w:rsidRPr="003269A6">
        <w:rPr>
          <w:rFonts w:ascii="TH SarabunPSK" w:hAnsi="TH SarabunPSK" w:cs="TH SarabunPSK"/>
          <w:i/>
          <w:iCs/>
          <w:sz w:val="28"/>
          <w:cs/>
        </w:rPr>
        <w:t xml:space="preserve">การไม่เปิดสอนเฉพาะภาคการศึกษาใดภาคการศึกษาหนึ่ง </w:t>
      </w:r>
      <w:r w:rsidR="0093326D" w:rsidRPr="003269A6">
        <w:rPr>
          <w:rFonts w:ascii="TH SarabunPSK" w:hAnsi="TH SarabunPSK" w:cs="TH SarabunPSK"/>
          <w:b/>
          <w:bCs/>
          <w:i/>
          <w:iCs/>
          <w:sz w:val="28"/>
          <w:cs/>
        </w:rPr>
        <w:t>ไม่ถือว่าเป็นการปิดหลักสูตร</w:t>
      </w:r>
    </w:p>
    <w:sectPr w:rsidR="001B4094" w:rsidRPr="003269A6" w:rsidSect="001B71F0">
      <w:footerReference w:type="default" r:id="rId8"/>
      <w:pgSz w:w="11906" w:h="16838"/>
      <w:pgMar w:top="1080" w:right="1282" w:bottom="90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E39F" w14:textId="77777777" w:rsidR="003A23CB" w:rsidRDefault="003A23CB">
      <w:r>
        <w:separator/>
      </w:r>
    </w:p>
  </w:endnote>
  <w:endnote w:type="continuationSeparator" w:id="0">
    <w:p w14:paraId="7107D662" w14:textId="77777777" w:rsidR="003A23CB" w:rsidRDefault="003A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5AAE" w14:textId="77777777" w:rsidR="0089014E" w:rsidRPr="0089014E" w:rsidRDefault="0089014E">
    <w:pPr>
      <w:pStyle w:val="a6"/>
      <w:jc w:val="center"/>
      <w:rPr>
        <w:rFonts w:ascii="TH SarabunPSK" w:hAnsi="TH SarabunPSK" w:cs="TH SarabunPSK"/>
        <w:sz w:val="32"/>
        <w:szCs w:val="32"/>
      </w:rPr>
    </w:pPr>
    <w:r w:rsidRPr="0089014E">
      <w:rPr>
        <w:rFonts w:ascii="TH SarabunPSK" w:hAnsi="TH SarabunPSK" w:cs="TH SarabunPSK"/>
        <w:sz w:val="32"/>
        <w:szCs w:val="32"/>
      </w:rPr>
      <w:fldChar w:fldCharType="begin"/>
    </w:r>
    <w:r w:rsidRPr="0089014E">
      <w:rPr>
        <w:rFonts w:ascii="TH SarabunPSK" w:hAnsi="TH SarabunPSK" w:cs="TH SarabunPSK"/>
        <w:sz w:val="32"/>
        <w:szCs w:val="32"/>
      </w:rPr>
      <w:instrText>PAGE   \* MERGEFORMAT</w:instrText>
    </w:r>
    <w:r w:rsidRPr="0089014E">
      <w:rPr>
        <w:rFonts w:ascii="TH SarabunPSK" w:hAnsi="TH SarabunPSK" w:cs="TH SarabunPSK"/>
        <w:sz w:val="32"/>
        <w:szCs w:val="32"/>
      </w:rPr>
      <w:fldChar w:fldCharType="separate"/>
    </w:r>
    <w:r w:rsidR="0001144F" w:rsidRPr="0001144F">
      <w:rPr>
        <w:rFonts w:ascii="TH SarabunPSK" w:hAnsi="TH SarabunPSK" w:cs="TH SarabunPSK"/>
        <w:noProof/>
        <w:sz w:val="32"/>
        <w:szCs w:val="32"/>
        <w:lang w:val="th-TH"/>
      </w:rPr>
      <w:t>2</w:t>
    </w:r>
    <w:r w:rsidRPr="0089014E">
      <w:rPr>
        <w:rFonts w:ascii="TH SarabunPSK" w:hAnsi="TH SarabunPSK" w:cs="TH SarabunPSK"/>
        <w:sz w:val="32"/>
        <w:szCs w:val="32"/>
      </w:rPr>
      <w:fldChar w:fldCharType="end"/>
    </w:r>
  </w:p>
  <w:p w14:paraId="1DAFAA11" w14:textId="77777777" w:rsidR="0089014E" w:rsidRDefault="008901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6896" w14:textId="77777777" w:rsidR="003A23CB" w:rsidRDefault="003A23CB">
      <w:r>
        <w:separator/>
      </w:r>
    </w:p>
  </w:footnote>
  <w:footnote w:type="continuationSeparator" w:id="0">
    <w:p w14:paraId="7DDA9A79" w14:textId="77777777" w:rsidR="003A23CB" w:rsidRDefault="003A2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0B0E"/>
    <w:multiLevelType w:val="hybridMultilevel"/>
    <w:tmpl w:val="63D8DD04"/>
    <w:lvl w:ilvl="0" w:tplc="99B8B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EucrosiaDSE" w:hAnsi="EucrosiaDS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09551B"/>
    <w:multiLevelType w:val="hybridMultilevel"/>
    <w:tmpl w:val="DC4CCFEE"/>
    <w:lvl w:ilvl="0" w:tplc="8ED4E82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00287D"/>
    <w:multiLevelType w:val="hybridMultilevel"/>
    <w:tmpl w:val="0C50D2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74ED7"/>
    <w:multiLevelType w:val="hybridMultilevel"/>
    <w:tmpl w:val="7F22D8E6"/>
    <w:lvl w:ilvl="0" w:tplc="59D26508">
      <w:start w:val="9"/>
      <w:numFmt w:val="bullet"/>
      <w:lvlText w:val=""/>
      <w:lvlJc w:val="left"/>
      <w:pPr>
        <w:tabs>
          <w:tab w:val="num" w:pos="1875"/>
        </w:tabs>
        <w:ind w:left="1875" w:hanging="435"/>
      </w:pPr>
      <w:rPr>
        <w:rFonts w:ascii="Wingdings 2" w:eastAsia="Times New Roman" w:hAnsi="Wingdings 2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99834260">
    <w:abstractNumId w:val="0"/>
  </w:num>
  <w:num w:numId="2" w16cid:durableId="1191603470">
    <w:abstractNumId w:val="2"/>
  </w:num>
  <w:num w:numId="3" w16cid:durableId="1848444801">
    <w:abstractNumId w:val="3"/>
  </w:num>
  <w:num w:numId="4" w16cid:durableId="31399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E3"/>
    <w:rsid w:val="000042D1"/>
    <w:rsid w:val="0001144F"/>
    <w:rsid w:val="00015754"/>
    <w:rsid w:val="00021DE8"/>
    <w:rsid w:val="0003428A"/>
    <w:rsid w:val="00036793"/>
    <w:rsid w:val="00044AF9"/>
    <w:rsid w:val="00054ABB"/>
    <w:rsid w:val="000612B6"/>
    <w:rsid w:val="0006366C"/>
    <w:rsid w:val="000661A9"/>
    <w:rsid w:val="00077972"/>
    <w:rsid w:val="00077E13"/>
    <w:rsid w:val="00085C0B"/>
    <w:rsid w:val="000A7A7D"/>
    <w:rsid w:val="000B321B"/>
    <w:rsid w:val="000B6BE3"/>
    <w:rsid w:val="000C7F06"/>
    <w:rsid w:val="000D470F"/>
    <w:rsid w:val="000D7148"/>
    <w:rsid w:val="000E5DCC"/>
    <w:rsid w:val="000F2140"/>
    <w:rsid w:val="000F2765"/>
    <w:rsid w:val="00104F7F"/>
    <w:rsid w:val="00115DD7"/>
    <w:rsid w:val="00127A75"/>
    <w:rsid w:val="001442F8"/>
    <w:rsid w:val="001473A9"/>
    <w:rsid w:val="001761DD"/>
    <w:rsid w:val="00185F97"/>
    <w:rsid w:val="0019109A"/>
    <w:rsid w:val="001911FE"/>
    <w:rsid w:val="001A5D5D"/>
    <w:rsid w:val="001B2F2C"/>
    <w:rsid w:val="001B4094"/>
    <w:rsid w:val="001B71F0"/>
    <w:rsid w:val="001C4A28"/>
    <w:rsid w:val="001D7925"/>
    <w:rsid w:val="001E65FC"/>
    <w:rsid w:val="001F2006"/>
    <w:rsid w:val="001F2FD7"/>
    <w:rsid w:val="00200129"/>
    <w:rsid w:val="00202704"/>
    <w:rsid w:val="002145B8"/>
    <w:rsid w:val="00226879"/>
    <w:rsid w:val="00252659"/>
    <w:rsid w:val="00257F9A"/>
    <w:rsid w:val="00263AB8"/>
    <w:rsid w:val="00264D8C"/>
    <w:rsid w:val="002779F7"/>
    <w:rsid w:val="002832E7"/>
    <w:rsid w:val="002834D3"/>
    <w:rsid w:val="002A28DC"/>
    <w:rsid w:val="002A4536"/>
    <w:rsid w:val="002A4F53"/>
    <w:rsid w:val="002A6EC7"/>
    <w:rsid w:val="002C3213"/>
    <w:rsid w:val="002D3FE4"/>
    <w:rsid w:val="002D6B42"/>
    <w:rsid w:val="002E48C6"/>
    <w:rsid w:val="002F5F26"/>
    <w:rsid w:val="002F6EBF"/>
    <w:rsid w:val="003269A6"/>
    <w:rsid w:val="003368D0"/>
    <w:rsid w:val="00345547"/>
    <w:rsid w:val="00390E95"/>
    <w:rsid w:val="00391EBE"/>
    <w:rsid w:val="00395C33"/>
    <w:rsid w:val="00395D10"/>
    <w:rsid w:val="003A23CB"/>
    <w:rsid w:val="003A4D3C"/>
    <w:rsid w:val="003A726A"/>
    <w:rsid w:val="003C35C5"/>
    <w:rsid w:val="003C3DC0"/>
    <w:rsid w:val="003C5684"/>
    <w:rsid w:val="003D045A"/>
    <w:rsid w:val="003D0EF4"/>
    <w:rsid w:val="003D781C"/>
    <w:rsid w:val="003E40EF"/>
    <w:rsid w:val="003F010D"/>
    <w:rsid w:val="003F0923"/>
    <w:rsid w:val="0040118D"/>
    <w:rsid w:val="0041233D"/>
    <w:rsid w:val="00420895"/>
    <w:rsid w:val="00426565"/>
    <w:rsid w:val="004413E2"/>
    <w:rsid w:val="00444F6C"/>
    <w:rsid w:val="00460A30"/>
    <w:rsid w:val="00461775"/>
    <w:rsid w:val="00480532"/>
    <w:rsid w:val="004936E4"/>
    <w:rsid w:val="004B4429"/>
    <w:rsid w:val="004C6FB9"/>
    <w:rsid w:val="004D0331"/>
    <w:rsid w:val="004D44DE"/>
    <w:rsid w:val="004E3189"/>
    <w:rsid w:val="004E4C75"/>
    <w:rsid w:val="00507BAD"/>
    <w:rsid w:val="00525DD2"/>
    <w:rsid w:val="0053718A"/>
    <w:rsid w:val="00556D3B"/>
    <w:rsid w:val="00570AA6"/>
    <w:rsid w:val="00574B00"/>
    <w:rsid w:val="00590B15"/>
    <w:rsid w:val="005B3E1B"/>
    <w:rsid w:val="005B403C"/>
    <w:rsid w:val="005C2C93"/>
    <w:rsid w:val="005F3407"/>
    <w:rsid w:val="005F658A"/>
    <w:rsid w:val="0060452F"/>
    <w:rsid w:val="00611912"/>
    <w:rsid w:val="0061597B"/>
    <w:rsid w:val="0061617D"/>
    <w:rsid w:val="006163B0"/>
    <w:rsid w:val="0062190E"/>
    <w:rsid w:val="006316D6"/>
    <w:rsid w:val="00632293"/>
    <w:rsid w:val="00634562"/>
    <w:rsid w:val="0064634A"/>
    <w:rsid w:val="00652919"/>
    <w:rsid w:val="00655B9A"/>
    <w:rsid w:val="00664168"/>
    <w:rsid w:val="00670898"/>
    <w:rsid w:val="00672D59"/>
    <w:rsid w:val="00684619"/>
    <w:rsid w:val="006C51E5"/>
    <w:rsid w:val="006F2F22"/>
    <w:rsid w:val="00713248"/>
    <w:rsid w:val="0072600B"/>
    <w:rsid w:val="00736941"/>
    <w:rsid w:val="00743D8D"/>
    <w:rsid w:val="00754B29"/>
    <w:rsid w:val="00756A73"/>
    <w:rsid w:val="00761279"/>
    <w:rsid w:val="00772534"/>
    <w:rsid w:val="00784C23"/>
    <w:rsid w:val="007903EC"/>
    <w:rsid w:val="007965D9"/>
    <w:rsid w:val="007A37A9"/>
    <w:rsid w:val="007A7E4A"/>
    <w:rsid w:val="007B0EFD"/>
    <w:rsid w:val="007B1874"/>
    <w:rsid w:val="007B3755"/>
    <w:rsid w:val="007C508B"/>
    <w:rsid w:val="007D56F3"/>
    <w:rsid w:val="007D5AAE"/>
    <w:rsid w:val="007E2037"/>
    <w:rsid w:val="007F14C9"/>
    <w:rsid w:val="00815B8D"/>
    <w:rsid w:val="00825381"/>
    <w:rsid w:val="00825670"/>
    <w:rsid w:val="008261F0"/>
    <w:rsid w:val="00843B72"/>
    <w:rsid w:val="00846FC3"/>
    <w:rsid w:val="008878CF"/>
    <w:rsid w:val="0089014E"/>
    <w:rsid w:val="008A1BF3"/>
    <w:rsid w:val="008A467B"/>
    <w:rsid w:val="008C7F98"/>
    <w:rsid w:val="008D3A1C"/>
    <w:rsid w:val="008D6733"/>
    <w:rsid w:val="00900E41"/>
    <w:rsid w:val="00905E05"/>
    <w:rsid w:val="00931360"/>
    <w:rsid w:val="0093326D"/>
    <w:rsid w:val="00934899"/>
    <w:rsid w:val="00936002"/>
    <w:rsid w:val="0094747D"/>
    <w:rsid w:val="00955E05"/>
    <w:rsid w:val="009571DE"/>
    <w:rsid w:val="00973642"/>
    <w:rsid w:val="00981766"/>
    <w:rsid w:val="009B6B95"/>
    <w:rsid w:val="009B7364"/>
    <w:rsid w:val="009C72D7"/>
    <w:rsid w:val="009E5706"/>
    <w:rsid w:val="009E6398"/>
    <w:rsid w:val="00A02667"/>
    <w:rsid w:val="00A02A70"/>
    <w:rsid w:val="00A04CC4"/>
    <w:rsid w:val="00A07351"/>
    <w:rsid w:val="00A13764"/>
    <w:rsid w:val="00A22147"/>
    <w:rsid w:val="00A24807"/>
    <w:rsid w:val="00A31CD9"/>
    <w:rsid w:val="00A34D02"/>
    <w:rsid w:val="00A43101"/>
    <w:rsid w:val="00A5507C"/>
    <w:rsid w:val="00A605D1"/>
    <w:rsid w:val="00A624E8"/>
    <w:rsid w:val="00A80548"/>
    <w:rsid w:val="00A80BD4"/>
    <w:rsid w:val="00A847C9"/>
    <w:rsid w:val="00A94428"/>
    <w:rsid w:val="00A9514D"/>
    <w:rsid w:val="00AA0FB5"/>
    <w:rsid w:val="00AA3C00"/>
    <w:rsid w:val="00AE51B0"/>
    <w:rsid w:val="00B270F0"/>
    <w:rsid w:val="00B47A27"/>
    <w:rsid w:val="00B52FCC"/>
    <w:rsid w:val="00B82F32"/>
    <w:rsid w:val="00B86315"/>
    <w:rsid w:val="00B95162"/>
    <w:rsid w:val="00B96C36"/>
    <w:rsid w:val="00BA17AB"/>
    <w:rsid w:val="00BB49C1"/>
    <w:rsid w:val="00C07AF7"/>
    <w:rsid w:val="00C16B52"/>
    <w:rsid w:val="00C314C4"/>
    <w:rsid w:val="00C3293E"/>
    <w:rsid w:val="00C36DB1"/>
    <w:rsid w:val="00C55132"/>
    <w:rsid w:val="00C56972"/>
    <w:rsid w:val="00C604E5"/>
    <w:rsid w:val="00C66FB6"/>
    <w:rsid w:val="00CA5885"/>
    <w:rsid w:val="00CA62E9"/>
    <w:rsid w:val="00CA76DE"/>
    <w:rsid w:val="00CB1624"/>
    <w:rsid w:val="00CB7AA4"/>
    <w:rsid w:val="00CD0DB1"/>
    <w:rsid w:val="00CD5067"/>
    <w:rsid w:val="00CE0FAD"/>
    <w:rsid w:val="00CE354D"/>
    <w:rsid w:val="00CE42A1"/>
    <w:rsid w:val="00CE46DB"/>
    <w:rsid w:val="00CF5431"/>
    <w:rsid w:val="00D10F5C"/>
    <w:rsid w:val="00D21D70"/>
    <w:rsid w:val="00D274AF"/>
    <w:rsid w:val="00D3574C"/>
    <w:rsid w:val="00D3745D"/>
    <w:rsid w:val="00D610DA"/>
    <w:rsid w:val="00D66E90"/>
    <w:rsid w:val="00D67C39"/>
    <w:rsid w:val="00D70DAE"/>
    <w:rsid w:val="00D71FB9"/>
    <w:rsid w:val="00D84C85"/>
    <w:rsid w:val="00D855AA"/>
    <w:rsid w:val="00DA4BFE"/>
    <w:rsid w:val="00DB7EB9"/>
    <w:rsid w:val="00DD37D1"/>
    <w:rsid w:val="00DF0977"/>
    <w:rsid w:val="00DF25AF"/>
    <w:rsid w:val="00DF7030"/>
    <w:rsid w:val="00E06808"/>
    <w:rsid w:val="00E1684C"/>
    <w:rsid w:val="00E326B8"/>
    <w:rsid w:val="00E34EC9"/>
    <w:rsid w:val="00E515A3"/>
    <w:rsid w:val="00E64452"/>
    <w:rsid w:val="00EC11C1"/>
    <w:rsid w:val="00EC1234"/>
    <w:rsid w:val="00EC219C"/>
    <w:rsid w:val="00EC6FAA"/>
    <w:rsid w:val="00ED253E"/>
    <w:rsid w:val="00EE2FA2"/>
    <w:rsid w:val="00EE7529"/>
    <w:rsid w:val="00EF367C"/>
    <w:rsid w:val="00F02003"/>
    <w:rsid w:val="00F273BF"/>
    <w:rsid w:val="00F31A62"/>
    <w:rsid w:val="00F325ED"/>
    <w:rsid w:val="00F34E19"/>
    <w:rsid w:val="00F53DE4"/>
    <w:rsid w:val="00F7501B"/>
    <w:rsid w:val="00F874EF"/>
    <w:rsid w:val="00FA24C7"/>
    <w:rsid w:val="00FA3F76"/>
    <w:rsid w:val="00FB15A5"/>
    <w:rsid w:val="00FC61AC"/>
    <w:rsid w:val="00F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0680A"/>
  <w15:chartTrackingRefBased/>
  <w15:docId w15:val="{775609C7-AE15-4806-B5A6-5094DF35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12B6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table" w:styleId="a4">
    <w:name w:val="Table Grid"/>
    <w:basedOn w:val="a1"/>
    <w:rsid w:val="00F27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EC11C1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EC11C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ท้ายกระดาษ อักขระ"/>
    <w:link w:val="a6"/>
    <w:uiPriority w:val="99"/>
    <w:rsid w:val="0089014E"/>
    <w:rPr>
      <w:sz w:val="24"/>
      <w:szCs w:val="28"/>
    </w:rPr>
  </w:style>
  <w:style w:type="paragraph" w:styleId="a8">
    <w:name w:val="Balloon Text"/>
    <w:basedOn w:val="a"/>
    <w:link w:val="a9"/>
    <w:rsid w:val="001C4A28"/>
    <w:rPr>
      <w:rFonts w:ascii="Tahoma" w:hAnsi="Tahoma"/>
      <w:sz w:val="16"/>
      <w:szCs w:val="20"/>
      <w:lang w:val="x-none" w:eastAsia="x-none"/>
    </w:rPr>
  </w:style>
  <w:style w:type="character" w:customStyle="1" w:styleId="a9">
    <w:name w:val="ข้อความบอลลูน อักขระ"/>
    <w:link w:val="a8"/>
    <w:rsid w:val="001C4A28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-PC\Desktop\&#3648;&#3585;&#3637;&#3656;&#3618;&#3623;&#3585;&#3633;&#3610;&#3627;&#3621;&#3633;&#3585;&#3626;&#3641;&#3605;&#3619;\&#3588;&#3641;&#3656;&#3617;&#3639;&#3629;&#3585;&#3634;&#3619;&#3648;&#3611;&#3636;&#3604;-&#3611;&#3636;&#3604;&#3627;&#3621;&#3633;&#3585;&#3626;&#3641;&#3605;&#3619;\&#3585;&#3634;&#3597;&#3592;&#3609;&#3610;&#3640;&#3619;&#3637;%201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E76A-C7D1-4F26-92EA-2BCB88FF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กาญจนบุรี 1</Template>
  <TotalTime>11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แบบฟอร์มการปิดหลักสูตร มหาวิทยาลัยเกษตรศาสตร์</vt:lpstr>
      <vt:lpstr>แบบฟอร์มการปิดหลักสูตร มหาวิทยาลัยเกษตรศาสตร์</vt:lpstr>
    </vt:vector>
  </TitlesOfParts>
  <Company>XP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แบบฟอร์มการปิดหลักสูตร มหาวิทยาลัยเกษตรศาสตร์</dc:title>
  <dc:subject/>
  <dc:creator>User-PC</dc:creator>
  <cp:keywords/>
  <cp:lastModifiedBy>นางสาววาสนา  หอมหวล</cp:lastModifiedBy>
  <cp:revision>3</cp:revision>
  <cp:lastPrinted>2020-01-17T03:51:00Z</cp:lastPrinted>
  <dcterms:created xsi:type="dcterms:W3CDTF">2026-06-17T13:42:00Z</dcterms:created>
  <dcterms:modified xsi:type="dcterms:W3CDTF">2026-06-17T13:47:00Z</dcterms:modified>
</cp:coreProperties>
</file>